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1802" w:rsidRDefault="00F71802" w:rsidP="00ED768A">
      <w:pPr>
        <w:ind w:firstLineChars="0" w:firstLine="0"/>
        <w:rPr>
          <w:rFonts w:ascii="Times New Roman" w:hAnsi="Times New Roman" w:cs="Times New Roman"/>
          <w:sz w:val="17"/>
        </w:rPr>
      </w:pPr>
      <w:bookmarkStart w:id="0" w:name="_GoBack"/>
      <w:bookmarkEnd w:id="0"/>
    </w:p>
    <w:p w:rsidR="00103FA7" w:rsidRDefault="004E3B6B" w:rsidP="00ED768A">
      <w:pPr>
        <w:ind w:firstLineChars="0" w:firstLine="0"/>
        <w:rPr>
          <w:rFonts w:ascii="Times New Roman" w:hAnsi="Times New Roman" w:cs="Times New Roman"/>
          <w:sz w:val="17"/>
        </w:rPr>
      </w:pPr>
      <w:r>
        <w:rPr>
          <w:rFonts w:ascii="Times New Roman" w:hAnsi="Times New Roman" w:cs="Times New Roman"/>
          <w:noProof/>
          <w:sz w:val="17"/>
        </w:rPr>
        <w:pict>
          <v:shapetype id="_x0000_t202" coordsize="21600,21600" o:spt="202" path="m,l,21600r21600,l21600,xe">
            <v:stroke joinstyle="miter"/>
            <v:path gradientshapeok="t" o:connecttype="rect"/>
          </v:shapetype>
          <v:shape id="_x0000_s1037" type="#_x0000_t202" style="position:absolute;left:0;text-align:left;margin-left:-.45pt;margin-top:1.25pt;width:417.9pt;height:296.95pt;z-index:251660288;mso-width-relative:margin;mso-height-relative:margin" fillcolor="#d9ffff" stroked="f">
            <v:textbox>
              <w:txbxContent>
                <w:p w:rsidR="00B5244A" w:rsidRPr="00670A14" w:rsidRDefault="00B5244A" w:rsidP="00EA31BF">
                  <w:pPr>
                    <w:snapToGrid w:val="0"/>
                    <w:spacing w:line="252" w:lineRule="auto"/>
                    <w:ind w:firstLineChars="0" w:firstLine="0"/>
                    <w:jc w:val="left"/>
                    <w:textAlignment w:val="center"/>
                    <w:rPr>
                      <w:rFonts w:ascii="华文新魏" w:eastAsia="华文新魏" w:hAnsi="Times New Roman" w:cs="Times New Roman"/>
                      <w:color w:val="FF0000"/>
                      <w:sz w:val="26"/>
                      <w:szCs w:val="28"/>
                    </w:rPr>
                  </w:pPr>
                  <w:bookmarkStart w:id="1" w:name="OLE_LINK9"/>
                  <w:bookmarkStart w:id="2" w:name="OLE_LINK10"/>
                  <w:r w:rsidRPr="00670A14">
                    <w:rPr>
                      <w:rFonts w:ascii="华文新魏" w:eastAsia="华文新魏" w:cs="Times New Roman" w:hint="eastAsia"/>
                      <w:color w:val="FF0000"/>
                      <w:sz w:val="26"/>
                      <w:szCs w:val="28"/>
                    </w:rPr>
                    <w:t>全文请核查：</w:t>
                  </w:r>
                </w:p>
                <w:p w:rsidR="00B5244A" w:rsidRDefault="00B5244A" w:rsidP="00EA31BF">
                  <w:pPr>
                    <w:snapToGrid w:val="0"/>
                    <w:spacing w:line="252" w:lineRule="auto"/>
                    <w:ind w:firstLineChars="0"/>
                    <w:jc w:val="left"/>
                    <w:textAlignment w:val="center"/>
                    <w:rPr>
                      <w:rFonts w:ascii="Times New Roman" w:eastAsia="黑体" w:hAnsi="Times New Roman" w:cs="Times New Roman"/>
                      <w:color w:val="FF0000"/>
                      <w:sz w:val="20"/>
                      <w:szCs w:val="28"/>
                    </w:rPr>
                  </w:pPr>
                  <w:r>
                    <w:rPr>
                      <w:rFonts w:ascii="Times New Roman" w:eastAsia="黑体" w:hAnsi="Times New Roman" w:cs="Times New Roman" w:hint="eastAsia"/>
                      <w:color w:val="FF0000"/>
                      <w:sz w:val="20"/>
                      <w:szCs w:val="28"/>
                    </w:rPr>
                    <w:t xml:space="preserve">1. </w:t>
                  </w:r>
                  <w:r>
                    <w:rPr>
                      <w:rFonts w:ascii="Times New Roman" w:eastAsia="黑体" w:hAnsi="Times New Roman" w:cs="Times New Roman" w:hint="eastAsia"/>
                      <w:color w:val="FF0000"/>
                      <w:sz w:val="20"/>
                      <w:szCs w:val="28"/>
                    </w:rPr>
                    <w:t>添加引用格式、作者、单位、脚注信息；</w:t>
                  </w:r>
                </w:p>
                <w:p w:rsidR="00B5244A" w:rsidRPr="00EA31BF" w:rsidRDefault="00B5244A" w:rsidP="00EA31BF">
                  <w:pPr>
                    <w:snapToGrid w:val="0"/>
                    <w:spacing w:line="252" w:lineRule="auto"/>
                    <w:ind w:firstLineChars="0"/>
                    <w:jc w:val="left"/>
                    <w:textAlignment w:val="center"/>
                    <w:rPr>
                      <w:rFonts w:ascii="Times New Roman" w:eastAsia="黑体" w:hAnsi="Times New Roman" w:cs="Times New Roman"/>
                      <w:color w:val="FF0000"/>
                      <w:sz w:val="20"/>
                      <w:szCs w:val="28"/>
                    </w:rPr>
                  </w:pPr>
                  <w:r>
                    <w:rPr>
                      <w:rFonts w:ascii="Times New Roman" w:eastAsia="黑体" w:hAnsi="Times New Roman" w:cs="Times New Roman" w:hint="eastAsia"/>
                      <w:color w:val="FF0000"/>
                      <w:sz w:val="20"/>
                      <w:szCs w:val="28"/>
                    </w:rPr>
                    <w:t>2</w:t>
                  </w:r>
                  <w:r w:rsidRPr="00EA31BF">
                    <w:rPr>
                      <w:rFonts w:ascii="Times New Roman" w:eastAsia="黑体" w:hAnsi="Times New Roman" w:cs="Times New Roman"/>
                      <w:color w:val="FF0000"/>
                      <w:sz w:val="20"/>
                      <w:szCs w:val="28"/>
                    </w:rPr>
                    <w:t xml:space="preserve">. </w:t>
                  </w:r>
                  <w:r w:rsidRPr="00EA31BF">
                    <w:rPr>
                      <w:rFonts w:ascii="Times New Roman" w:eastAsia="黑体" w:cs="Times New Roman"/>
                      <w:color w:val="FF0000"/>
                      <w:sz w:val="20"/>
                      <w:szCs w:val="28"/>
                    </w:rPr>
                    <w:t>参考文献与正文一一对应；</w:t>
                  </w:r>
                </w:p>
                <w:p w:rsidR="00B5244A" w:rsidRPr="00EA31BF" w:rsidRDefault="00B5244A" w:rsidP="00EA31BF">
                  <w:pPr>
                    <w:snapToGrid w:val="0"/>
                    <w:spacing w:line="252" w:lineRule="auto"/>
                    <w:ind w:firstLineChars="0"/>
                    <w:jc w:val="left"/>
                    <w:textAlignment w:val="center"/>
                    <w:rPr>
                      <w:rFonts w:ascii="Times New Roman" w:eastAsia="黑体" w:hAnsi="Times New Roman" w:cs="Times New Roman"/>
                      <w:color w:val="FF0000"/>
                      <w:sz w:val="20"/>
                      <w:szCs w:val="28"/>
                    </w:rPr>
                  </w:pPr>
                  <w:r>
                    <w:rPr>
                      <w:rFonts w:ascii="Times New Roman" w:eastAsia="黑体" w:hAnsi="Times New Roman" w:cs="Times New Roman" w:hint="eastAsia"/>
                      <w:color w:val="FF0000"/>
                      <w:sz w:val="20"/>
                      <w:szCs w:val="28"/>
                    </w:rPr>
                    <w:t>3</w:t>
                  </w:r>
                  <w:r w:rsidRPr="00EA31BF">
                    <w:rPr>
                      <w:rFonts w:ascii="Times New Roman" w:eastAsia="黑体" w:hAnsi="Times New Roman" w:cs="Times New Roman"/>
                      <w:color w:val="FF0000"/>
                      <w:sz w:val="20"/>
                      <w:szCs w:val="28"/>
                    </w:rPr>
                    <w:t xml:space="preserve">. </w:t>
                  </w:r>
                  <w:r w:rsidRPr="00EA31BF">
                    <w:rPr>
                      <w:rFonts w:ascii="Times New Roman" w:eastAsia="黑体" w:cs="Times New Roman"/>
                      <w:color w:val="FF0000"/>
                      <w:sz w:val="20"/>
                      <w:szCs w:val="28"/>
                    </w:rPr>
                    <w:t>图表数据与正文一致，包括小数点后面位置也要一致；</w:t>
                  </w:r>
                </w:p>
                <w:p w:rsidR="00B5244A" w:rsidRPr="00EA31BF" w:rsidRDefault="00B5244A" w:rsidP="00EA31BF">
                  <w:pPr>
                    <w:snapToGrid w:val="0"/>
                    <w:spacing w:line="252" w:lineRule="auto"/>
                    <w:ind w:firstLineChars="0"/>
                    <w:rPr>
                      <w:rFonts w:ascii="Times New Roman" w:hAnsi="Times New Roman" w:cs="Times New Roman"/>
                      <w:sz w:val="9"/>
                    </w:rPr>
                  </w:pPr>
                  <w:r>
                    <w:rPr>
                      <w:rFonts w:ascii="Times New Roman" w:eastAsia="黑体" w:hAnsi="Times New Roman" w:cs="Times New Roman" w:hint="eastAsia"/>
                      <w:color w:val="FF0000"/>
                      <w:sz w:val="20"/>
                      <w:szCs w:val="28"/>
                    </w:rPr>
                    <w:t>4</w:t>
                  </w:r>
                  <w:r w:rsidRPr="00EA31BF">
                    <w:rPr>
                      <w:rFonts w:ascii="Times New Roman" w:eastAsia="黑体" w:hAnsi="Times New Roman" w:cs="Times New Roman"/>
                      <w:color w:val="FF0000"/>
                      <w:sz w:val="20"/>
                      <w:szCs w:val="28"/>
                    </w:rPr>
                    <w:t xml:space="preserve">. </w:t>
                  </w:r>
                  <w:r w:rsidRPr="00EA31BF">
                    <w:rPr>
                      <w:rFonts w:ascii="Times New Roman" w:eastAsia="黑体" w:cs="Times New Roman"/>
                      <w:color w:val="FF0000"/>
                      <w:sz w:val="20"/>
                      <w:szCs w:val="28"/>
                    </w:rPr>
                    <w:t>图表名要详细，让读者即使不看正文也能大概知道图表是要表达什么</w:t>
                  </w:r>
                  <w:bookmarkEnd w:id="1"/>
                  <w:bookmarkEnd w:id="2"/>
                </w:p>
                <w:p w:rsidR="00B5244A" w:rsidRPr="00EA31BF" w:rsidRDefault="00B5244A" w:rsidP="00EA31BF">
                  <w:pPr>
                    <w:snapToGrid w:val="0"/>
                    <w:spacing w:line="252" w:lineRule="auto"/>
                    <w:ind w:firstLineChars="0"/>
                    <w:jc w:val="left"/>
                    <w:textAlignment w:val="center"/>
                    <w:rPr>
                      <w:rFonts w:ascii="Times New Roman" w:eastAsia="黑体" w:cs="Times New Roman"/>
                      <w:color w:val="FF0000"/>
                      <w:sz w:val="20"/>
                      <w:szCs w:val="28"/>
                    </w:rPr>
                  </w:pPr>
                  <w:r>
                    <w:rPr>
                      <w:rFonts w:ascii="Times New Roman" w:eastAsia="黑体" w:cs="Times New Roman" w:hint="eastAsia"/>
                      <w:color w:val="FF0000"/>
                      <w:sz w:val="20"/>
                      <w:szCs w:val="28"/>
                    </w:rPr>
                    <w:t>5</w:t>
                  </w:r>
                  <w:r w:rsidRPr="00EA31BF">
                    <w:rPr>
                      <w:rFonts w:ascii="Times New Roman" w:eastAsia="黑体" w:cs="Times New Roman" w:hint="eastAsia"/>
                      <w:color w:val="FF0000"/>
                      <w:sz w:val="20"/>
                      <w:szCs w:val="28"/>
                    </w:rPr>
                    <w:t xml:space="preserve">. </w:t>
                  </w:r>
                  <w:r w:rsidRPr="00EA31BF">
                    <w:rPr>
                      <w:rFonts w:ascii="Times New Roman" w:eastAsia="黑体" w:cs="Times New Roman" w:hint="eastAsia"/>
                      <w:color w:val="FF0000"/>
                      <w:sz w:val="20"/>
                      <w:szCs w:val="28"/>
                    </w:rPr>
                    <w:t>检查文章结构，基本构成为：</w:t>
                  </w:r>
                </w:p>
                <w:p w:rsidR="00B5244A" w:rsidRPr="00EA31BF" w:rsidRDefault="00B5244A" w:rsidP="00EA31BF">
                  <w:pPr>
                    <w:snapToGrid w:val="0"/>
                    <w:spacing w:line="252" w:lineRule="auto"/>
                    <w:ind w:firstLineChars="0" w:firstLine="420"/>
                    <w:jc w:val="left"/>
                    <w:textAlignment w:val="center"/>
                    <w:rPr>
                      <w:rFonts w:ascii="Times New Roman" w:eastAsia="黑体" w:cs="Times New Roman"/>
                      <w:color w:val="000000" w:themeColor="text1"/>
                      <w:sz w:val="20"/>
                      <w:szCs w:val="28"/>
                    </w:rPr>
                  </w:pPr>
                  <w:r w:rsidRPr="00EA31BF">
                    <w:rPr>
                      <w:rFonts w:ascii="Times New Roman" w:eastAsia="黑体" w:cs="Times New Roman" w:hint="eastAsia"/>
                      <w:color w:val="000000" w:themeColor="text1"/>
                      <w:sz w:val="20"/>
                      <w:szCs w:val="28"/>
                    </w:rPr>
                    <w:t xml:space="preserve">1) </w:t>
                  </w:r>
                  <w:r w:rsidRPr="00EA31BF">
                    <w:rPr>
                      <w:rFonts w:ascii="Times New Roman" w:eastAsia="黑体" w:cs="Times New Roman" w:hint="eastAsia"/>
                      <w:color w:val="000000" w:themeColor="text1"/>
                      <w:sz w:val="20"/>
                      <w:szCs w:val="28"/>
                    </w:rPr>
                    <w:t>引言</w:t>
                  </w:r>
                </w:p>
                <w:p w:rsidR="00B5244A" w:rsidRPr="00EA31BF" w:rsidRDefault="00B5244A" w:rsidP="00EA31BF">
                  <w:pPr>
                    <w:snapToGrid w:val="0"/>
                    <w:spacing w:line="252" w:lineRule="auto"/>
                    <w:ind w:firstLineChars="0" w:firstLine="420"/>
                    <w:jc w:val="left"/>
                    <w:textAlignment w:val="center"/>
                    <w:rPr>
                      <w:rFonts w:ascii="Times New Roman" w:eastAsia="黑体" w:cs="Times New Roman"/>
                      <w:color w:val="000000" w:themeColor="text1"/>
                      <w:sz w:val="20"/>
                      <w:szCs w:val="28"/>
                    </w:rPr>
                  </w:pPr>
                  <w:r w:rsidRPr="00EA31BF">
                    <w:rPr>
                      <w:rFonts w:ascii="Times New Roman" w:eastAsia="黑体" w:cs="Times New Roman" w:hint="eastAsia"/>
                      <w:color w:val="000000" w:themeColor="text1"/>
                      <w:sz w:val="20"/>
                      <w:szCs w:val="28"/>
                    </w:rPr>
                    <w:t xml:space="preserve">2) </w:t>
                  </w:r>
                  <w:r w:rsidRPr="00EA31BF">
                    <w:rPr>
                      <w:rFonts w:ascii="Times New Roman" w:eastAsia="黑体" w:cs="Times New Roman" w:hint="eastAsia"/>
                      <w:color w:val="000000" w:themeColor="text1"/>
                      <w:sz w:val="20"/>
                      <w:szCs w:val="28"/>
                    </w:rPr>
                    <w:t>由研究区概况、研究方法、研究框架、假设提出、模型构建、数据来源等构成（这个部分可以拆分为两个部分）</w:t>
                  </w:r>
                  <w:r>
                    <w:rPr>
                      <w:rFonts w:ascii="Times New Roman" w:eastAsia="黑体" w:cs="Times New Roman" w:hint="eastAsia"/>
                      <w:color w:val="000000" w:themeColor="text1"/>
                      <w:sz w:val="20"/>
                      <w:szCs w:val="28"/>
                    </w:rPr>
                    <w:t>，</w:t>
                  </w:r>
                  <w:r w:rsidRPr="00AD4FF3">
                    <w:rPr>
                      <w:rFonts w:ascii="Times New Roman" w:eastAsia="黑体" w:cs="Times New Roman" w:hint="eastAsia"/>
                      <w:color w:val="000000" w:themeColor="text1"/>
                      <w:sz w:val="20"/>
                      <w:szCs w:val="28"/>
                    </w:rPr>
                    <w:t>并不仅限于以上标题，一些情况下从第二章节</w:t>
                  </w:r>
                  <w:r>
                    <w:rPr>
                      <w:rFonts w:ascii="Times New Roman" w:eastAsia="黑体" w:cs="Times New Roman" w:hint="eastAsia"/>
                      <w:color w:val="000000" w:themeColor="text1"/>
                      <w:sz w:val="20"/>
                      <w:szCs w:val="28"/>
                    </w:rPr>
                    <w:t>开始</w:t>
                  </w:r>
                  <w:r w:rsidRPr="00AD4FF3">
                    <w:rPr>
                      <w:rFonts w:ascii="Times New Roman" w:eastAsia="黑体" w:cs="Times New Roman" w:hint="eastAsia"/>
                      <w:color w:val="000000" w:themeColor="text1"/>
                      <w:sz w:val="20"/>
                      <w:szCs w:val="28"/>
                    </w:rPr>
                    <w:t>至倒数第二章节自拟题目，但第一章引言和最后一章结论不变。</w:t>
                  </w:r>
                </w:p>
                <w:p w:rsidR="00B5244A" w:rsidRPr="00EA31BF" w:rsidRDefault="00B5244A" w:rsidP="00EA31BF">
                  <w:pPr>
                    <w:snapToGrid w:val="0"/>
                    <w:spacing w:line="252" w:lineRule="auto"/>
                    <w:ind w:firstLineChars="0" w:firstLine="420"/>
                    <w:jc w:val="left"/>
                    <w:textAlignment w:val="center"/>
                    <w:rPr>
                      <w:rFonts w:ascii="Times New Roman" w:eastAsia="黑体" w:cs="Times New Roman"/>
                      <w:color w:val="000000" w:themeColor="text1"/>
                      <w:sz w:val="20"/>
                      <w:szCs w:val="28"/>
                    </w:rPr>
                  </w:pPr>
                  <w:r w:rsidRPr="00EA31BF">
                    <w:rPr>
                      <w:rFonts w:ascii="Times New Roman" w:eastAsia="黑体" w:cs="Times New Roman" w:hint="eastAsia"/>
                      <w:color w:val="000000" w:themeColor="text1"/>
                      <w:sz w:val="20"/>
                      <w:szCs w:val="28"/>
                    </w:rPr>
                    <w:t xml:space="preserve">3) </w:t>
                  </w:r>
                  <w:r w:rsidRPr="00EA31BF">
                    <w:rPr>
                      <w:rFonts w:ascii="Times New Roman" w:eastAsia="黑体" w:cs="Times New Roman" w:hint="eastAsia"/>
                      <w:color w:val="000000" w:themeColor="text1"/>
                      <w:sz w:val="20"/>
                      <w:szCs w:val="28"/>
                    </w:rPr>
                    <w:t>结果与分析（不支持研究方法与研究结果混写）</w:t>
                  </w:r>
                </w:p>
                <w:p w:rsidR="00B5244A" w:rsidRPr="00EA31BF" w:rsidRDefault="00B5244A" w:rsidP="00EA31BF">
                  <w:pPr>
                    <w:snapToGrid w:val="0"/>
                    <w:spacing w:line="252" w:lineRule="auto"/>
                    <w:ind w:firstLineChars="0" w:firstLine="420"/>
                    <w:jc w:val="left"/>
                    <w:textAlignment w:val="center"/>
                    <w:rPr>
                      <w:rFonts w:ascii="Times New Roman" w:eastAsia="黑体" w:cs="Times New Roman"/>
                      <w:color w:val="000000" w:themeColor="text1"/>
                      <w:sz w:val="20"/>
                      <w:szCs w:val="28"/>
                    </w:rPr>
                  </w:pPr>
                  <w:r w:rsidRPr="00EA31BF">
                    <w:rPr>
                      <w:rFonts w:ascii="Times New Roman" w:eastAsia="黑体" w:cs="Times New Roman" w:hint="eastAsia"/>
                      <w:color w:val="000000" w:themeColor="text1"/>
                      <w:sz w:val="20"/>
                      <w:szCs w:val="28"/>
                    </w:rPr>
                    <w:t xml:space="preserve">4) </w:t>
                  </w:r>
                  <w:r w:rsidRPr="00EA31BF">
                    <w:rPr>
                      <w:rFonts w:ascii="Times New Roman" w:eastAsia="黑体" w:cs="Times New Roman" w:hint="eastAsia"/>
                      <w:color w:val="000000" w:themeColor="text1"/>
                      <w:sz w:val="20"/>
                      <w:szCs w:val="28"/>
                    </w:rPr>
                    <w:t>结论（以及建议、展望</w:t>
                  </w:r>
                  <w:r>
                    <w:rPr>
                      <w:rFonts w:ascii="Times New Roman" w:eastAsia="黑体" w:cs="Times New Roman" w:hint="eastAsia"/>
                      <w:color w:val="000000" w:themeColor="text1"/>
                      <w:sz w:val="20"/>
                      <w:szCs w:val="28"/>
                    </w:rPr>
                    <w:t>、讨论</w:t>
                  </w:r>
                  <w:r w:rsidRPr="00EA31BF">
                    <w:rPr>
                      <w:rFonts w:ascii="Times New Roman" w:eastAsia="黑体" w:cs="Times New Roman" w:hint="eastAsia"/>
                      <w:color w:val="000000" w:themeColor="text1"/>
                      <w:sz w:val="20"/>
                      <w:szCs w:val="28"/>
                    </w:rPr>
                    <w:t>等</w:t>
                  </w:r>
                  <w:r>
                    <w:rPr>
                      <w:rFonts w:ascii="Times New Roman" w:eastAsia="黑体" w:cs="Times New Roman" w:hint="eastAsia"/>
                      <w:color w:val="000000" w:themeColor="text1"/>
                      <w:sz w:val="20"/>
                      <w:szCs w:val="28"/>
                    </w:rPr>
                    <w:t>，讨论篇幅大时也可在</w:t>
                  </w:r>
                  <w:proofErr w:type="gramStart"/>
                  <w:r>
                    <w:rPr>
                      <w:rFonts w:ascii="Times New Roman" w:eastAsia="黑体" w:cs="Times New Roman" w:hint="eastAsia"/>
                      <w:color w:val="000000" w:themeColor="text1"/>
                      <w:sz w:val="20"/>
                      <w:szCs w:val="28"/>
                    </w:rPr>
                    <w:t>结论前单立</w:t>
                  </w:r>
                  <w:proofErr w:type="gramEnd"/>
                  <w:r>
                    <w:rPr>
                      <w:rFonts w:ascii="Times New Roman" w:eastAsia="黑体" w:cs="Times New Roman" w:hint="eastAsia"/>
                      <w:color w:val="000000" w:themeColor="text1"/>
                      <w:sz w:val="20"/>
                      <w:szCs w:val="28"/>
                    </w:rPr>
                    <w:t>章节</w:t>
                  </w:r>
                  <w:r w:rsidRPr="00EA31BF">
                    <w:rPr>
                      <w:rFonts w:ascii="Times New Roman" w:eastAsia="黑体" w:cs="Times New Roman" w:hint="eastAsia"/>
                      <w:color w:val="000000" w:themeColor="text1"/>
                      <w:sz w:val="20"/>
                      <w:szCs w:val="28"/>
                    </w:rPr>
                    <w:t>）</w:t>
                  </w:r>
                </w:p>
                <w:p w:rsidR="00B5244A" w:rsidRPr="00EA31BF" w:rsidRDefault="00B5244A" w:rsidP="00EA31BF">
                  <w:pPr>
                    <w:snapToGrid w:val="0"/>
                    <w:spacing w:line="252" w:lineRule="auto"/>
                    <w:ind w:firstLineChars="0" w:firstLine="420"/>
                    <w:jc w:val="left"/>
                    <w:textAlignment w:val="center"/>
                    <w:rPr>
                      <w:rFonts w:ascii="Times New Roman" w:eastAsia="黑体" w:cs="Times New Roman"/>
                      <w:color w:val="000000" w:themeColor="text1"/>
                      <w:sz w:val="20"/>
                      <w:szCs w:val="28"/>
                    </w:rPr>
                  </w:pPr>
                  <w:r w:rsidRPr="00B5244A">
                    <w:rPr>
                      <w:rFonts w:ascii="Times New Roman" w:eastAsia="黑体" w:cs="Times New Roman" w:hint="eastAsia"/>
                      <w:color w:val="FF0000"/>
                      <w:sz w:val="20"/>
                      <w:szCs w:val="28"/>
                    </w:rPr>
                    <w:t>注意</w:t>
                  </w:r>
                  <w:r>
                    <w:rPr>
                      <w:rFonts w:ascii="Times New Roman" w:eastAsia="黑体" w:cs="Times New Roman" w:hint="eastAsia"/>
                      <w:color w:val="000000" w:themeColor="text1"/>
                      <w:sz w:val="20"/>
                      <w:szCs w:val="28"/>
                    </w:rPr>
                    <w:t>：</w:t>
                  </w:r>
                  <w:r w:rsidRPr="00EA31BF">
                    <w:rPr>
                      <w:rFonts w:ascii="Times New Roman" w:eastAsia="黑体" w:cs="Times New Roman" w:hint="eastAsia"/>
                      <w:color w:val="000000" w:themeColor="text1"/>
                      <w:sz w:val="20"/>
                      <w:szCs w:val="28"/>
                    </w:rPr>
                    <w:t>标题分级</w:t>
                  </w:r>
                  <w:r w:rsidRPr="00EA31BF">
                    <w:rPr>
                      <w:rFonts w:ascii="Times New Roman" w:eastAsia="黑体" w:cs="Times New Roman" w:hint="eastAsia"/>
                      <w:color w:val="000000" w:themeColor="text1"/>
                      <w:sz w:val="20"/>
                      <w:szCs w:val="28"/>
                    </w:rPr>
                    <w:t xml:space="preserve">, </w:t>
                  </w:r>
                  <w:r w:rsidRPr="00EA31BF">
                    <w:rPr>
                      <w:rFonts w:ascii="Times New Roman" w:eastAsia="黑体" w:cs="Times New Roman" w:hint="eastAsia"/>
                      <w:color w:val="000000" w:themeColor="text1"/>
                      <w:sz w:val="20"/>
                      <w:szCs w:val="28"/>
                    </w:rPr>
                    <w:t>目前一般只分三级，如</w:t>
                  </w:r>
                </w:p>
                <w:p w:rsidR="00B5244A" w:rsidRPr="00EA31BF" w:rsidRDefault="00B5244A" w:rsidP="00EA31BF">
                  <w:pPr>
                    <w:snapToGrid w:val="0"/>
                    <w:spacing w:line="252" w:lineRule="auto"/>
                    <w:ind w:left="420" w:firstLineChars="0" w:firstLine="420"/>
                    <w:jc w:val="left"/>
                    <w:textAlignment w:val="center"/>
                    <w:rPr>
                      <w:rFonts w:ascii="Times New Roman" w:eastAsia="黑体" w:cs="Times New Roman"/>
                      <w:color w:val="000000" w:themeColor="text1"/>
                      <w:sz w:val="18"/>
                      <w:szCs w:val="28"/>
                    </w:rPr>
                  </w:pPr>
                  <w:r w:rsidRPr="00EA31BF">
                    <w:rPr>
                      <w:rFonts w:ascii="Times New Roman" w:eastAsia="黑体" w:cs="Times New Roman" w:hint="eastAsia"/>
                      <w:color w:val="000000" w:themeColor="text1"/>
                      <w:sz w:val="18"/>
                      <w:szCs w:val="28"/>
                    </w:rPr>
                    <w:t xml:space="preserve">3 </w:t>
                  </w:r>
                  <w:r w:rsidRPr="00EA31BF">
                    <w:rPr>
                      <w:rFonts w:ascii="Times New Roman" w:eastAsia="黑体" w:cs="Times New Roman" w:hint="eastAsia"/>
                      <w:color w:val="000000" w:themeColor="text1"/>
                      <w:sz w:val="18"/>
                      <w:szCs w:val="28"/>
                    </w:rPr>
                    <w:t>结果与分析</w:t>
                  </w:r>
                </w:p>
                <w:p w:rsidR="00B5244A" w:rsidRPr="00EA31BF" w:rsidRDefault="00B5244A" w:rsidP="00EA31BF">
                  <w:pPr>
                    <w:snapToGrid w:val="0"/>
                    <w:spacing w:line="252" w:lineRule="auto"/>
                    <w:ind w:left="420" w:firstLineChars="0" w:firstLine="420"/>
                    <w:jc w:val="left"/>
                    <w:textAlignment w:val="center"/>
                    <w:rPr>
                      <w:rFonts w:ascii="Times New Roman" w:eastAsia="黑体" w:cs="Times New Roman"/>
                      <w:color w:val="000000" w:themeColor="text1"/>
                      <w:sz w:val="18"/>
                      <w:szCs w:val="28"/>
                    </w:rPr>
                  </w:pPr>
                  <w:r w:rsidRPr="00EA31BF">
                    <w:rPr>
                      <w:rFonts w:ascii="Times New Roman" w:eastAsia="黑体" w:cs="Times New Roman" w:hint="eastAsia"/>
                      <w:color w:val="000000" w:themeColor="text1"/>
                      <w:sz w:val="18"/>
                      <w:szCs w:val="28"/>
                    </w:rPr>
                    <w:t xml:space="preserve">3.1 </w:t>
                  </w:r>
                  <w:r w:rsidRPr="00EA31BF">
                    <w:rPr>
                      <w:rFonts w:ascii="Times New Roman" w:eastAsia="黑体" w:cs="Times New Roman"/>
                      <w:color w:val="000000" w:themeColor="text1"/>
                      <w:sz w:val="18"/>
                      <w:szCs w:val="28"/>
                    </w:rPr>
                    <w:t>……</w:t>
                  </w:r>
                </w:p>
                <w:p w:rsidR="00B5244A" w:rsidRPr="00EA31BF" w:rsidRDefault="00B5244A" w:rsidP="00EA31BF">
                  <w:pPr>
                    <w:snapToGrid w:val="0"/>
                    <w:spacing w:line="252" w:lineRule="auto"/>
                    <w:ind w:left="420" w:firstLineChars="0" w:firstLine="420"/>
                    <w:jc w:val="left"/>
                    <w:textAlignment w:val="center"/>
                    <w:rPr>
                      <w:rFonts w:ascii="Times New Roman" w:eastAsia="黑体" w:cs="Times New Roman"/>
                      <w:color w:val="000000" w:themeColor="text1"/>
                      <w:sz w:val="18"/>
                      <w:szCs w:val="28"/>
                    </w:rPr>
                  </w:pPr>
                  <w:r w:rsidRPr="00EA31BF">
                    <w:rPr>
                      <w:rFonts w:ascii="Times New Roman" w:eastAsia="黑体" w:cs="Times New Roman" w:hint="eastAsia"/>
                      <w:color w:val="000000" w:themeColor="text1"/>
                      <w:sz w:val="18"/>
                      <w:szCs w:val="28"/>
                    </w:rPr>
                    <w:t>3.1.1</w:t>
                  </w:r>
                  <w:r w:rsidRPr="00EA31BF">
                    <w:rPr>
                      <w:rFonts w:ascii="Times New Roman" w:eastAsia="黑体" w:cs="Times New Roman"/>
                      <w:color w:val="000000" w:themeColor="text1"/>
                      <w:sz w:val="18"/>
                      <w:szCs w:val="28"/>
                    </w:rPr>
                    <w:t>……</w:t>
                  </w:r>
                  <w:r w:rsidRPr="00EA31BF">
                    <w:rPr>
                      <w:rFonts w:ascii="Times New Roman" w:eastAsia="黑体" w:cs="Times New Roman" w:hint="eastAsia"/>
                      <w:color w:val="000000" w:themeColor="text1"/>
                      <w:sz w:val="18"/>
                      <w:szCs w:val="28"/>
                    </w:rPr>
                    <w:t>..</w:t>
                  </w:r>
                </w:p>
                <w:p w:rsidR="00B5244A" w:rsidRPr="00EA31BF" w:rsidRDefault="00B5244A" w:rsidP="00EA31BF">
                  <w:pPr>
                    <w:snapToGrid w:val="0"/>
                    <w:spacing w:line="252" w:lineRule="auto"/>
                    <w:ind w:left="420" w:firstLineChars="0" w:firstLine="420"/>
                    <w:jc w:val="left"/>
                    <w:textAlignment w:val="center"/>
                    <w:rPr>
                      <w:rFonts w:ascii="Times New Roman" w:eastAsia="黑体" w:cs="Times New Roman"/>
                      <w:color w:val="000000" w:themeColor="text1"/>
                      <w:sz w:val="18"/>
                      <w:szCs w:val="28"/>
                    </w:rPr>
                  </w:pPr>
                  <w:r w:rsidRPr="00EA31BF">
                    <w:rPr>
                      <w:rFonts w:ascii="Times New Roman" w:eastAsia="黑体" w:cs="Times New Roman" w:hint="eastAsia"/>
                      <w:color w:val="000000" w:themeColor="text1"/>
                      <w:sz w:val="18"/>
                      <w:szCs w:val="28"/>
                    </w:rPr>
                    <w:t>超过三级用：（</w:t>
                  </w:r>
                  <w:r w:rsidRPr="00EA31BF">
                    <w:rPr>
                      <w:rFonts w:ascii="Times New Roman" w:eastAsia="黑体" w:cs="Times New Roman" w:hint="eastAsia"/>
                      <w:color w:val="000000" w:themeColor="text1"/>
                      <w:sz w:val="18"/>
                      <w:szCs w:val="28"/>
                    </w:rPr>
                    <w:t>1</w:t>
                  </w:r>
                  <w:r w:rsidRPr="00EA31BF">
                    <w:rPr>
                      <w:rFonts w:ascii="Times New Roman" w:eastAsia="黑体" w:cs="Times New Roman" w:hint="eastAsia"/>
                      <w:color w:val="000000" w:themeColor="text1"/>
                      <w:sz w:val="18"/>
                      <w:szCs w:val="28"/>
                    </w:rPr>
                    <w:t>）、（</w:t>
                  </w:r>
                  <w:r w:rsidRPr="00EA31BF">
                    <w:rPr>
                      <w:rFonts w:ascii="Times New Roman" w:eastAsia="黑体" w:cs="Times New Roman" w:hint="eastAsia"/>
                      <w:color w:val="000000" w:themeColor="text1"/>
                      <w:sz w:val="18"/>
                      <w:szCs w:val="28"/>
                    </w:rPr>
                    <w:t>2</w:t>
                  </w:r>
                  <w:r w:rsidRPr="00EA31BF">
                    <w:rPr>
                      <w:rFonts w:ascii="Times New Roman" w:eastAsia="黑体" w:cs="Times New Roman" w:hint="eastAsia"/>
                      <w:color w:val="000000" w:themeColor="text1"/>
                      <w:sz w:val="18"/>
                      <w:szCs w:val="28"/>
                    </w:rPr>
                    <w:t>）、（</w:t>
                  </w:r>
                  <w:r w:rsidRPr="00EA31BF">
                    <w:rPr>
                      <w:rFonts w:ascii="Times New Roman" w:eastAsia="黑体" w:cs="Times New Roman" w:hint="eastAsia"/>
                      <w:color w:val="000000" w:themeColor="text1"/>
                      <w:sz w:val="18"/>
                      <w:szCs w:val="28"/>
                    </w:rPr>
                    <w:t>3</w:t>
                  </w:r>
                  <w:r w:rsidRPr="00EA31BF">
                    <w:rPr>
                      <w:rFonts w:ascii="Times New Roman" w:eastAsia="黑体" w:cs="Times New Roman" w:hint="eastAsia"/>
                      <w:color w:val="000000" w:themeColor="text1"/>
                      <w:sz w:val="18"/>
                      <w:szCs w:val="28"/>
                    </w:rPr>
                    <w:t>）</w:t>
                  </w:r>
                </w:p>
                <w:p w:rsidR="00B5244A" w:rsidRPr="00054FBA" w:rsidRDefault="00B5244A" w:rsidP="00054FBA">
                  <w:pPr>
                    <w:snapToGrid w:val="0"/>
                    <w:spacing w:line="324" w:lineRule="auto"/>
                    <w:ind w:firstLineChars="0" w:firstLine="199"/>
                    <w:jc w:val="left"/>
                    <w:textAlignment w:val="center"/>
                    <w:rPr>
                      <w:rFonts w:ascii="Times New Roman" w:eastAsia="黑体" w:cs="Times New Roman"/>
                      <w:color w:val="FF0000"/>
                      <w:sz w:val="20"/>
                      <w:szCs w:val="28"/>
                    </w:rPr>
                  </w:pPr>
                  <w:r w:rsidRPr="00054FBA">
                    <w:rPr>
                      <w:rFonts w:ascii="Times New Roman" w:eastAsia="黑体" w:cs="Times New Roman" w:hint="eastAsia"/>
                      <w:color w:val="FF0000"/>
                      <w:sz w:val="20"/>
                      <w:szCs w:val="28"/>
                    </w:rPr>
                    <w:t xml:space="preserve">6. </w:t>
                  </w:r>
                  <w:r w:rsidRPr="00054FBA">
                    <w:rPr>
                      <w:rFonts w:ascii="Times New Roman" w:eastAsia="黑体" w:cs="Times New Roman" w:hint="eastAsia"/>
                      <w:color w:val="FF0000"/>
                      <w:sz w:val="20"/>
                      <w:szCs w:val="28"/>
                    </w:rPr>
                    <w:t>检查公式序号，正文、图表中的变量都用斜体，函数符号用斜体，矩阵、向量用黑斜体，非变量用正体。如下面的例子</w:t>
                  </w:r>
                  <w:r w:rsidR="00054FBA" w:rsidRPr="00054FBA">
                    <w:rPr>
                      <w:rFonts w:eastAsia="宋体" w:cs="Times New Roman"/>
                      <w:kern w:val="0"/>
                      <w:szCs w:val="21"/>
                    </w:rPr>
                    <w:object w:dxaOrig="44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4.8pt;height:12.5pt" o:ole="">
                        <v:imagedata r:id="rId12" o:title=""/>
                      </v:shape>
                      <o:OLEObject Type="Embed" ProgID="Equation.DSMT4" ShapeID="_x0000_i1032" DrawAspect="Content" ObjectID="_1659275238" r:id="rId13"/>
                    </w:object>
                  </w:r>
                  <w:r w:rsidRPr="00054FBA">
                    <w:rPr>
                      <w:rFonts w:ascii="Times New Roman" w:eastAsia="黑体" w:cs="Times New Roman" w:hint="eastAsia"/>
                      <w:color w:val="FF0000"/>
                      <w:sz w:val="20"/>
                      <w:szCs w:val="28"/>
                    </w:rPr>
                    <w:t>中，</w:t>
                  </w:r>
                  <w:r w:rsidRPr="00054FBA">
                    <w:rPr>
                      <w:rFonts w:ascii="Times New Roman" w:eastAsia="黑体" w:cs="Times New Roman"/>
                      <w:color w:val="FF0000"/>
                      <w:sz w:val="20"/>
                      <w:szCs w:val="28"/>
                    </w:rPr>
                    <w:t xml:space="preserve"> EX</w:t>
                  </w:r>
                  <w:r w:rsidRPr="00054FBA">
                    <w:rPr>
                      <w:rFonts w:ascii="Times New Roman" w:eastAsia="黑体" w:cs="Times New Roman"/>
                      <w:color w:val="FF0000"/>
                      <w:sz w:val="20"/>
                      <w:szCs w:val="28"/>
                    </w:rPr>
                    <w:t>表示出口</w:t>
                  </w:r>
                  <w:r w:rsidRPr="00054FBA">
                    <w:rPr>
                      <w:rFonts w:ascii="Times New Roman" w:eastAsia="黑体" w:cs="Times New Roman"/>
                      <w:color w:val="FF0000"/>
                      <w:sz w:val="20"/>
                      <w:szCs w:val="28"/>
                    </w:rPr>
                    <w:t>export</w:t>
                  </w:r>
                  <w:r w:rsidRPr="00054FBA">
                    <w:rPr>
                      <w:rFonts w:ascii="Times New Roman" w:eastAsia="黑体" w:cs="Times New Roman"/>
                      <w:color w:val="FF0000"/>
                      <w:sz w:val="20"/>
                      <w:szCs w:val="28"/>
                    </w:rPr>
                    <w:t>，不是变量，故</w:t>
                  </w:r>
                  <w:r w:rsidRPr="00054FBA">
                    <w:rPr>
                      <w:rFonts w:ascii="Times New Roman" w:eastAsia="黑体" w:cs="Times New Roman"/>
                      <w:color w:val="FF0000"/>
                      <w:sz w:val="20"/>
                      <w:szCs w:val="28"/>
                    </w:rPr>
                    <w:t>EX</w:t>
                  </w:r>
                  <w:r w:rsidRPr="00054FBA">
                    <w:rPr>
                      <w:rFonts w:ascii="Times New Roman" w:eastAsia="黑体" w:cs="Times New Roman"/>
                      <w:color w:val="FF0000"/>
                      <w:sz w:val="20"/>
                      <w:szCs w:val="28"/>
                    </w:rPr>
                    <w:t>正体；</w:t>
                  </w:r>
                  <w:r w:rsidRPr="00054FBA">
                    <w:rPr>
                      <w:rFonts w:ascii="Times New Roman" w:eastAsia="黑体" w:cs="Times New Roman"/>
                      <w:i/>
                      <w:color w:val="FF0000"/>
                      <w:sz w:val="20"/>
                      <w:szCs w:val="28"/>
                    </w:rPr>
                    <w:t>S</w:t>
                  </w:r>
                  <w:r w:rsidRPr="00054FBA">
                    <w:rPr>
                      <w:rFonts w:ascii="Times New Roman" w:eastAsia="黑体" w:cs="Times New Roman"/>
                      <w:color w:val="FF0000"/>
                      <w:sz w:val="20"/>
                      <w:szCs w:val="28"/>
                    </w:rPr>
                    <w:t>表示第</w:t>
                  </w:r>
                  <w:r w:rsidRPr="00054FBA">
                    <w:rPr>
                      <w:rFonts w:ascii="Times New Roman" w:eastAsia="黑体" w:cs="Times New Roman"/>
                      <w:i/>
                      <w:color w:val="FF0000"/>
                      <w:sz w:val="20"/>
                      <w:szCs w:val="28"/>
                    </w:rPr>
                    <w:t>S</w:t>
                  </w:r>
                  <w:proofErr w:type="gramStart"/>
                  <w:r w:rsidRPr="00054FBA">
                    <w:rPr>
                      <w:rFonts w:ascii="Times New Roman" w:eastAsia="黑体" w:cs="Times New Roman"/>
                      <w:color w:val="FF0000"/>
                      <w:sz w:val="20"/>
                      <w:szCs w:val="28"/>
                    </w:rPr>
                    <w:t>个</w:t>
                  </w:r>
                  <w:proofErr w:type="gramEnd"/>
                  <w:r w:rsidRPr="00054FBA">
                    <w:rPr>
                      <w:rFonts w:ascii="Times New Roman" w:eastAsia="黑体" w:cs="Times New Roman"/>
                      <w:color w:val="FF0000"/>
                      <w:sz w:val="20"/>
                      <w:szCs w:val="28"/>
                    </w:rPr>
                    <w:t>国家，是变量，</w:t>
                  </w:r>
                  <w:r w:rsidRPr="00054FBA">
                    <w:rPr>
                      <w:rFonts w:ascii="Times New Roman" w:eastAsia="黑体" w:cs="Times New Roman"/>
                      <w:i/>
                      <w:color w:val="FF0000"/>
                      <w:sz w:val="20"/>
                      <w:szCs w:val="28"/>
                    </w:rPr>
                    <w:t>S</w:t>
                  </w:r>
                  <w:r w:rsidRPr="00054FBA">
                    <w:rPr>
                      <w:rFonts w:ascii="Times New Roman" w:eastAsia="黑体" w:cs="Times New Roman"/>
                      <w:color w:val="FF0000"/>
                      <w:sz w:val="20"/>
                      <w:szCs w:val="28"/>
                    </w:rPr>
                    <w:t>斜体</w:t>
                  </w:r>
                </w:p>
                <w:p w:rsidR="00B5244A" w:rsidRPr="00EA31BF" w:rsidRDefault="00B5244A" w:rsidP="00EA31BF">
                  <w:pPr>
                    <w:snapToGrid w:val="0"/>
                    <w:spacing w:line="252" w:lineRule="auto"/>
                    <w:ind w:firstLineChars="0" w:firstLine="0"/>
                  </w:pPr>
                </w:p>
              </w:txbxContent>
            </v:textbox>
          </v:shape>
        </w:pict>
      </w:r>
    </w:p>
    <w:p w:rsidR="00103FA7" w:rsidRDefault="00103FA7" w:rsidP="00ED768A">
      <w:pPr>
        <w:ind w:firstLineChars="0" w:firstLine="0"/>
        <w:rPr>
          <w:rFonts w:ascii="Times New Roman" w:hAnsi="Times New Roman" w:cs="Times New Roman"/>
          <w:sz w:val="17"/>
        </w:rPr>
      </w:pPr>
    </w:p>
    <w:p w:rsidR="00103FA7" w:rsidRDefault="00103FA7" w:rsidP="00ED768A">
      <w:pPr>
        <w:ind w:firstLineChars="0" w:firstLine="0"/>
        <w:rPr>
          <w:rFonts w:ascii="Times New Roman" w:hAnsi="Times New Roman" w:cs="Times New Roman"/>
          <w:sz w:val="17"/>
        </w:rPr>
      </w:pPr>
    </w:p>
    <w:p w:rsidR="00103FA7" w:rsidRDefault="00103FA7" w:rsidP="00ED768A">
      <w:pPr>
        <w:ind w:firstLineChars="0" w:firstLine="0"/>
        <w:rPr>
          <w:rFonts w:ascii="Times New Roman" w:hAnsi="Times New Roman" w:cs="Times New Roman"/>
          <w:sz w:val="17"/>
        </w:rPr>
      </w:pPr>
    </w:p>
    <w:p w:rsidR="00103FA7" w:rsidRDefault="00103FA7" w:rsidP="00ED768A">
      <w:pPr>
        <w:ind w:firstLineChars="0" w:firstLine="0"/>
        <w:rPr>
          <w:rFonts w:ascii="Times New Roman" w:hAnsi="Times New Roman" w:cs="Times New Roman"/>
          <w:sz w:val="17"/>
        </w:rPr>
      </w:pPr>
    </w:p>
    <w:p w:rsidR="00103FA7" w:rsidRDefault="00103FA7" w:rsidP="00ED768A">
      <w:pPr>
        <w:ind w:firstLineChars="0" w:firstLine="0"/>
        <w:rPr>
          <w:rFonts w:ascii="Times New Roman" w:hAnsi="Times New Roman" w:cs="Times New Roman"/>
          <w:sz w:val="17"/>
        </w:rPr>
      </w:pPr>
    </w:p>
    <w:p w:rsidR="00103FA7" w:rsidRDefault="00103FA7" w:rsidP="00ED768A">
      <w:pPr>
        <w:ind w:firstLineChars="0" w:firstLine="0"/>
        <w:rPr>
          <w:rFonts w:ascii="Times New Roman" w:hAnsi="Times New Roman" w:cs="Times New Roman"/>
          <w:sz w:val="17"/>
        </w:rPr>
      </w:pPr>
    </w:p>
    <w:p w:rsidR="00103FA7" w:rsidRDefault="00103FA7" w:rsidP="00ED768A">
      <w:pPr>
        <w:ind w:firstLineChars="0" w:firstLine="0"/>
        <w:rPr>
          <w:rFonts w:ascii="Times New Roman" w:hAnsi="Times New Roman" w:cs="Times New Roman"/>
          <w:sz w:val="17"/>
        </w:rPr>
      </w:pPr>
    </w:p>
    <w:p w:rsidR="00103FA7" w:rsidRDefault="00103FA7" w:rsidP="00ED768A">
      <w:pPr>
        <w:ind w:firstLineChars="0" w:firstLine="0"/>
        <w:rPr>
          <w:rFonts w:ascii="Times New Roman" w:hAnsi="Times New Roman" w:cs="Times New Roman"/>
          <w:sz w:val="17"/>
        </w:rPr>
      </w:pPr>
    </w:p>
    <w:p w:rsidR="00103FA7" w:rsidRDefault="00103FA7" w:rsidP="00ED768A">
      <w:pPr>
        <w:ind w:firstLineChars="0" w:firstLine="0"/>
        <w:rPr>
          <w:rFonts w:ascii="Times New Roman" w:hAnsi="Times New Roman" w:cs="Times New Roman"/>
          <w:sz w:val="17"/>
        </w:rPr>
      </w:pPr>
    </w:p>
    <w:p w:rsidR="00103FA7" w:rsidRDefault="00103FA7" w:rsidP="00ED768A">
      <w:pPr>
        <w:ind w:firstLineChars="0" w:firstLine="0"/>
        <w:rPr>
          <w:rFonts w:ascii="Times New Roman" w:hAnsi="Times New Roman" w:cs="Times New Roman"/>
          <w:sz w:val="17"/>
        </w:rPr>
      </w:pPr>
    </w:p>
    <w:p w:rsidR="00103FA7" w:rsidRDefault="00103FA7" w:rsidP="00ED768A">
      <w:pPr>
        <w:ind w:firstLineChars="0" w:firstLine="0"/>
        <w:rPr>
          <w:rFonts w:ascii="Times New Roman" w:hAnsi="Times New Roman" w:cs="Times New Roman"/>
          <w:sz w:val="17"/>
        </w:rPr>
      </w:pPr>
    </w:p>
    <w:p w:rsidR="00103FA7" w:rsidRDefault="00103FA7" w:rsidP="00ED768A">
      <w:pPr>
        <w:ind w:firstLineChars="0" w:firstLine="0"/>
        <w:rPr>
          <w:rFonts w:ascii="Times New Roman" w:hAnsi="Times New Roman" w:cs="Times New Roman"/>
          <w:sz w:val="17"/>
        </w:rPr>
      </w:pPr>
    </w:p>
    <w:p w:rsidR="007A4851" w:rsidRDefault="007A4851" w:rsidP="00ED768A">
      <w:pPr>
        <w:ind w:firstLineChars="0" w:firstLine="0"/>
        <w:rPr>
          <w:rFonts w:ascii="Times New Roman" w:hAnsi="Times New Roman" w:cs="Times New Roman"/>
          <w:sz w:val="17"/>
        </w:rPr>
      </w:pPr>
    </w:p>
    <w:p w:rsidR="007A4851" w:rsidRDefault="007A4851" w:rsidP="00ED768A">
      <w:pPr>
        <w:ind w:firstLineChars="0" w:firstLine="0"/>
        <w:rPr>
          <w:rFonts w:ascii="Times New Roman" w:hAnsi="Times New Roman" w:cs="Times New Roman"/>
          <w:sz w:val="17"/>
        </w:rPr>
      </w:pPr>
    </w:p>
    <w:p w:rsidR="00AD4FF3" w:rsidRDefault="00AD4FF3" w:rsidP="00103FA7">
      <w:pPr>
        <w:snapToGrid w:val="0"/>
        <w:ind w:firstLineChars="0" w:firstLine="0"/>
        <w:rPr>
          <w:rFonts w:ascii="Times New Roman" w:cs="Times New Roman"/>
          <w:sz w:val="17"/>
        </w:rPr>
      </w:pPr>
    </w:p>
    <w:p w:rsidR="00AD4FF3" w:rsidRDefault="00AD4FF3" w:rsidP="00103FA7">
      <w:pPr>
        <w:snapToGrid w:val="0"/>
        <w:ind w:firstLineChars="0" w:firstLine="0"/>
        <w:rPr>
          <w:rFonts w:ascii="Times New Roman" w:cs="Times New Roman"/>
          <w:sz w:val="17"/>
        </w:rPr>
      </w:pPr>
    </w:p>
    <w:p w:rsidR="00AD4FF3" w:rsidRDefault="00AD4FF3" w:rsidP="00103FA7">
      <w:pPr>
        <w:snapToGrid w:val="0"/>
        <w:ind w:firstLineChars="0" w:firstLine="0"/>
        <w:rPr>
          <w:rFonts w:ascii="Times New Roman" w:cs="Times New Roman"/>
          <w:sz w:val="17"/>
        </w:rPr>
      </w:pPr>
    </w:p>
    <w:p w:rsidR="00AD4FF3" w:rsidRDefault="00AD4FF3" w:rsidP="00103FA7">
      <w:pPr>
        <w:snapToGrid w:val="0"/>
        <w:ind w:firstLineChars="0" w:firstLine="0"/>
        <w:rPr>
          <w:rFonts w:ascii="Times New Roman" w:cs="Times New Roman"/>
          <w:sz w:val="17"/>
        </w:rPr>
      </w:pPr>
    </w:p>
    <w:p w:rsidR="00AD4FF3" w:rsidRDefault="00AD4FF3" w:rsidP="00103FA7">
      <w:pPr>
        <w:snapToGrid w:val="0"/>
        <w:ind w:firstLineChars="0" w:firstLine="0"/>
        <w:rPr>
          <w:rFonts w:ascii="Times New Roman" w:cs="Times New Roman"/>
          <w:sz w:val="17"/>
        </w:rPr>
      </w:pPr>
    </w:p>
    <w:p w:rsidR="00B5244A" w:rsidRDefault="00B5244A" w:rsidP="00103FA7">
      <w:pPr>
        <w:snapToGrid w:val="0"/>
        <w:ind w:firstLineChars="0" w:firstLine="0"/>
        <w:rPr>
          <w:rFonts w:ascii="Times New Roman" w:cs="Times New Roman"/>
          <w:sz w:val="17"/>
        </w:rPr>
      </w:pPr>
    </w:p>
    <w:p w:rsidR="00B5244A" w:rsidRDefault="00B5244A" w:rsidP="00103FA7">
      <w:pPr>
        <w:snapToGrid w:val="0"/>
        <w:ind w:firstLineChars="0" w:firstLine="0"/>
        <w:rPr>
          <w:rFonts w:ascii="Times New Roman" w:cs="Times New Roman"/>
          <w:sz w:val="17"/>
        </w:rPr>
      </w:pPr>
    </w:p>
    <w:p w:rsidR="00F71802" w:rsidRPr="00277503" w:rsidRDefault="00BC36D7" w:rsidP="00103FA7">
      <w:pPr>
        <w:snapToGrid w:val="0"/>
        <w:ind w:firstLineChars="0" w:firstLine="0"/>
        <w:rPr>
          <w:rFonts w:ascii="Times New Roman" w:hAnsi="Times New Roman" w:cs="Times New Roman"/>
        </w:rPr>
      </w:pPr>
      <w:r w:rsidRPr="00277503">
        <w:rPr>
          <w:rFonts w:ascii="Times New Roman" w:cs="Times New Roman"/>
          <w:sz w:val="17"/>
        </w:rPr>
        <w:t>引用格式：</w:t>
      </w:r>
      <w:proofErr w:type="gramStart"/>
      <w:r w:rsidRPr="00277503">
        <w:rPr>
          <w:rFonts w:ascii="Times New Roman" w:cs="Times New Roman"/>
          <w:sz w:val="17"/>
        </w:rPr>
        <w:t>王礼茂</w:t>
      </w:r>
      <w:proofErr w:type="gramEnd"/>
      <w:r w:rsidRPr="00277503">
        <w:rPr>
          <w:rFonts w:ascii="Times New Roman" w:hAnsi="Times New Roman" w:cs="Times New Roman"/>
          <w:sz w:val="17"/>
        </w:rPr>
        <w:t xml:space="preserve">, </w:t>
      </w:r>
      <w:r w:rsidRPr="00277503">
        <w:rPr>
          <w:rFonts w:ascii="Times New Roman" w:cs="Times New Roman"/>
          <w:sz w:val="17"/>
        </w:rPr>
        <w:t>屈秋实</w:t>
      </w:r>
      <w:r w:rsidRPr="00277503">
        <w:rPr>
          <w:rFonts w:ascii="Times New Roman" w:hAnsi="Times New Roman" w:cs="Times New Roman"/>
          <w:sz w:val="17"/>
        </w:rPr>
        <w:t xml:space="preserve">, </w:t>
      </w:r>
      <w:proofErr w:type="gramStart"/>
      <w:r w:rsidRPr="00277503">
        <w:rPr>
          <w:rFonts w:ascii="Times New Roman" w:cs="Times New Roman"/>
          <w:sz w:val="17"/>
        </w:rPr>
        <w:t>牟初夫</w:t>
      </w:r>
      <w:proofErr w:type="gramEnd"/>
      <w:r w:rsidRPr="00277503">
        <w:rPr>
          <w:rFonts w:ascii="Times New Roman" w:hAnsi="Times New Roman" w:cs="Times New Roman"/>
          <w:sz w:val="17"/>
        </w:rPr>
        <w:t xml:space="preserve">, </w:t>
      </w:r>
      <w:r w:rsidRPr="00277503">
        <w:rPr>
          <w:rFonts w:ascii="Times New Roman" w:cs="Times New Roman"/>
          <w:sz w:val="17"/>
        </w:rPr>
        <w:t>等</w:t>
      </w:r>
      <w:r w:rsidRPr="00277503">
        <w:rPr>
          <w:rFonts w:ascii="Times New Roman" w:hAnsi="Times New Roman" w:cs="Times New Roman"/>
          <w:sz w:val="17"/>
        </w:rPr>
        <w:t xml:space="preserve">. </w:t>
      </w:r>
      <w:r w:rsidRPr="00277503">
        <w:rPr>
          <w:rFonts w:ascii="Times New Roman" w:cs="Times New Roman"/>
          <w:sz w:val="17"/>
        </w:rPr>
        <w:t>中国参与全球能源治理的总体思路与路径选择</w:t>
      </w:r>
      <w:r w:rsidRPr="00277503">
        <w:rPr>
          <w:rFonts w:ascii="Times New Roman" w:hAnsi="Times New Roman" w:cs="Times New Roman"/>
          <w:sz w:val="17"/>
        </w:rPr>
        <w:t xml:space="preserve">[J]. </w:t>
      </w:r>
      <w:r w:rsidRPr="00277503">
        <w:rPr>
          <w:rFonts w:ascii="Times New Roman" w:cs="Times New Roman"/>
          <w:sz w:val="17"/>
        </w:rPr>
        <w:t>资源科学</w:t>
      </w:r>
      <w:r w:rsidRPr="00277503">
        <w:rPr>
          <w:rFonts w:ascii="Times New Roman" w:hAnsi="Times New Roman" w:cs="Times New Roman"/>
          <w:sz w:val="17"/>
        </w:rPr>
        <w:t xml:space="preserve">, 2020, 42( ):   . [Wang L M, </w:t>
      </w:r>
      <w:proofErr w:type="spellStart"/>
      <w:r w:rsidRPr="00277503">
        <w:rPr>
          <w:rFonts w:ascii="Times New Roman" w:hAnsi="Times New Roman" w:cs="Times New Roman"/>
          <w:sz w:val="17"/>
        </w:rPr>
        <w:t>Qu</w:t>
      </w:r>
      <w:proofErr w:type="spellEnd"/>
      <w:r w:rsidRPr="00277503">
        <w:rPr>
          <w:rFonts w:ascii="Times New Roman" w:hAnsi="Times New Roman" w:cs="Times New Roman"/>
          <w:sz w:val="17"/>
        </w:rPr>
        <w:t xml:space="preserve"> Q S, </w:t>
      </w:r>
      <w:proofErr w:type="spellStart"/>
      <w:r w:rsidRPr="00277503">
        <w:rPr>
          <w:rFonts w:ascii="Times New Roman" w:hAnsi="Times New Roman" w:cs="Times New Roman"/>
          <w:sz w:val="17"/>
        </w:rPr>
        <w:t>Mou</w:t>
      </w:r>
      <w:proofErr w:type="spellEnd"/>
      <w:r w:rsidRPr="00277503">
        <w:rPr>
          <w:rFonts w:ascii="Times New Roman" w:hAnsi="Times New Roman" w:cs="Times New Roman"/>
          <w:sz w:val="17"/>
        </w:rPr>
        <w:t xml:space="preserve"> C F, et al. Strategic considerations and path selection for China’s participation in global energy governance[J]. Resources Science, 2020, 42()</w:t>
      </w:r>
      <w:proofErr w:type="gramStart"/>
      <w:r w:rsidRPr="00277503">
        <w:rPr>
          <w:rFonts w:ascii="Times New Roman" w:hAnsi="Times New Roman" w:cs="Times New Roman"/>
          <w:sz w:val="17"/>
        </w:rPr>
        <w:t>:  .]</w:t>
      </w:r>
      <w:proofErr w:type="gramEnd"/>
      <w:r w:rsidRPr="00277503">
        <w:rPr>
          <w:rFonts w:ascii="Times New Roman" w:hAnsi="Times New Roman" w:cs="Times New Roman"/>
          <w:sz w:val="17"/>
        </w:rPr>
        <w:t xml:space="preserve"> DOI: 10.18402/resci.2020.00.</w:t>
      </w:r>
      <w:r w:rsidR="00657735">
        <w:rPr>
          <w:rFonts w:ascii="Times New Roman" w:hAnsi="Times New Roman" w:cs="Times New Roman" w:hint="eastAsia"/>
          <w:sz w:val="17"/>
        </w:rPr>
        <w:t>00</w:t>
      </w:r>
      <w:r w:rsidR="00F71802" w:rsidRPr="00277503">
        <w:rPr>
          <w:rFonts w:ascii="Times New Roman" w:hAnsi="Times New Roman" w:cs="Times New Roman"/>
          <w:sz w:val="17"/>
        </w:rPr>
        <w:t xml:space="preserve">    </w:t>
      </w:r>
    </w:p>
    <w:p w:rsidR="009B60E5" w:rsidRPr="00103FA7" w:rsidRDefault="00103FA7" w:rsidP="007A4851">
      <w:pPr>
        <w:pStyle w:val="af3"/>
        <w:spacing w:before="280"/>
        <w:ind w:left="630" w:right="630"/>
        <w:rPr>
          <w:rFonts w:ascii="Times New Roman" w:hAnsi="Times New Roman" w:cs="Times New Roman"/>
          <w:sz w:val="38"/>
        </w:rPr>
      </w:pPr>
      <w:r>
        <w:rPr>
          <w:rFonts w:ascii="Times New Roman" w:hAnsi="Times New Roman" w:cs="Times New Roman" w:hint="eastAsia"/>
          <w:sz w:val="38"/>
        </w:rPr>
        <w:t>文章</w:t>
      </w:r>
      <w:r w:rsidR="00312EA1" w:rsidRPr="00103FA7">
        <w:rPr>
          <w:rFonts w:ascii="Times New Roman" w:hAnsi="Times New Roman" w:cs="Times New Roman"/>
          <w:sz w:val="38"/>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004E0183" w:rsidRPr="00103FA7">
        <w:rPr>
          <w:rFonts w:ascii="Times New Roman" w:hAnsi="Times New Roman" w:cs="Times New Roman"/>
          <w:sz w:val="38"/>
        </w:rPr>
        <w:instrText>ADDIN CNKISM.UserStyle</w:instrText>
      </w:r>
      <w:r w:rsidR="00312EA1" w:rsidRPr="00103FA7">
        <w:rPr>
          <w:rFonts w:ascii="Times New Roman" w:hAnsi="Times New Roman" w:cs="Times New Roman"/>
          <w:sz w:val="38"/>
        </w:rPr>
      </w:r>
      <w:r w:rsidR="00312EA1" w:rsidRPr="00103FA7">
        <w:rPr>
          <w:rFonts w:ascii="Times New Roman" w:hAnsi="Times New Roman" w:cs="Times New Roman"/>
          <w:sz w:val="38"/>
        </w:rPr>
        <w:fldChar w:fldCharType="end"/>
      </w:r>
      <w:r w:rsidR="00BC36D7" w:rsidRPr="00103FA7">
        <w:rPr>
          <w:rFonts w:ascii="Times New Roman" w:cs="Times New Roman"/>
          <w:sz w:val="38"/>
        </w:rPr>
        <w:t>题目</w:t>
      </w:r>
    </w:p>
    <w:p w:rsidR="00FD18D3" w:rsidRPr="00277503" w:rsidRDefault="00BC36D7" w:rsidP="007A4851">
      <w:pPr>
        <w:pStyle w:val="af5"/>
        <w:spacing w:before="260"/>
        <w:ind w:left="630" w:right="630"/>
        <w:rPr>
          <w:rFonts w:ascii="Times New Roman" w:hAnsi="Times New Roman" w:cs="Times New Roman"/>
        </w:rPr>
      </w:pPr>
      <w:r w:rsidRPr="00277503">
        <w:rPr>
          <w:rFonts w:ascii="Times New Roman" w:cs="Times New Roman"/>
        </w:rPr>
        <w:t>作者</w:t>
      </w:r>
      <w:r w:rsidR="00B5244A" w:rsidRPr="00B5244A">
        <w:rPr>
          <w:rStyle w:val="a4"/>
          <w:rFonts w:ascii="Times New Roman" w:hAnsi="Times New Roman" w:cs="Times New Roman"/>
        </w:rPr>
        <w:footnoteReference w:customMarkFollows="1" w:id="1"/>
        <w:sym w:font="Symbol" w:char="F020"/>
      </w:r>
    </w:p>
    <w:p w:rsidR="00FD18D3" w:rsidRPr="00277503" w:rsidRDefault="00BC36D7" w:rsidP="00AF579A">
      <w:pPr>
        <w:pStyle w:val="afff6"/>
        <w:ind w:left="630" w:right="630"/>
        <w:rPr>
          <w:rFonts w:ascii="Times New Roman" w:hAnsi="Times New Roman" w:cs="Times New Roman"/>
        </w:rPr>
      </w:pPr>
      <w:r w:rsidRPr="00277503">
        <w:rPr>
          <w:rFonts w:ascii="Times New Roman" w:hAnsi="Times New Roman" w:cs="Times New Roman"/>
        </w:rPr>
        <w:t>(</w:t>
      </w:r>
      <w:r w:rsidRPr="00277503">
        <w:rPr>
          <w:rFonts w:ascii="Times New Roman" w:cs="Times New Roman"/>
        </w:rPr>
        <w:t>单位</w:t>
      </w:r>
      <w:r w:rsidR="00C063E6" w:rsidRPr="00277503">
        <w:rPr>
          <w:rFonts w:ascii="Times New Roman" w:cs="Times New Roman"/>
        </w:rPr>
        <w:t>，</w:t>
      </w:r>
      <w:r w:rsidRPr="00277503">
        <w:rPr>
          <w:rFonts w:ascii="Times New Roman" w:cs="Times New Roman"/>
        </w:rPr>
        <w:t>城市</w:t>
      </w:r>
      <w:r w:rsidR="00AD4FF3">
        <w:rPr>
          <w:rFonts w:ascii="Times New Roman" w:cs="Times New Roman" w:hint="eastAsia"/>
        </w:rPr>
        <w:t xml:space="preserve"> </w:t>
      </w:r>
      <w:r w:rsidRPr="00277503">
        <w:rPr>
          <w:rFonts w:ascii="Times New Roman" w:cs="Times New Roman"/>
        </w:rPr>
        <w:t>邮编</w:t>
      </w:r>
      <w:r w:rsidRPr="00277503">
        <w:rPr>
          <w:rFonts w:ascii="Times New Roman" w:hAnsi="Times New Roman" w:cs="Times New Roman"/>
        </w:rPr>
        <w:t>)</w:t>
      </w:r>
    </w:p>
    <w:p w:rsidR="0042327F" w:rsidRPr="00103FA7" w:rsidRDefault="00163F6B" w:rsidP="00AF579A">
      <w:pPr>
        <w:pStyle w:val="afa"/>
        <w:spacing w:before="312"/>
        <w:ind w:left="630" w:right="630"/>
        <w:rPr>
          <w:rFonts w:ascii="Times New Roman" w:hAnsi="Times New Roman" w:cs="Times New Roman"/>
          <w:color w:val="0033CC"/>
        </w:rPr>
      </w:pPr>
      <w:r w:rsidRPr="00277503">
        <w:rPr>
          <w:rFonts w:ascii="Times New Roman" w:eastAsia="黑体" w:hAnsi="黑体" w:cs="Times New Roman"/>
        </w:rPr>
        <w:t>摘要：</w:t>
      </w:r>
      <w:r w:rsidR="00277503" w:rsidRPr="00103FA7">
        <w:rPr>
          <w:rFonts w:hint="eastAsia"/>
          <w:color w:val="0033CC"/>
        </w:rPr>
        <w:t>检查摘要，摘要由研究目的（背景）、研究方法、研究结果和结论4个部分构成</w:t>
      </w:r>
    </w:p>
    <w:p w:rsidR="00240261" w:rsidRDefault="00240261" w:rsidP="00AF579A">
      <w:pPr>
        <w:pStyle w:val="af8"/>
        <w:ind w:left="630" w:right="630"/>
        <w:rPr>
          <w:color w:val="0033CC"/>
        </w:rPr>
      </w:pPr>
      <w:r w:rsidRPr="00277503">
        <w:rPr>
          <w:rFonts w:ascii="Times New Roman" w:eastAsia="黑体" w:hAnsi="黑体" w:cs="Times New Roman"/>
        </w:rPr>
        <w:t>关键词：</w:t>
      </w:r>
      <w:r w:rsidR="00277503" w:rsidRPr="00103FA7">
        <w:rPr>
          <w:rFonts w:hint="eastAsia"/>
          <w:color w:val="0033CC"/>
        </w:rPr>
        <w:t>关键词4~8个，能覆盖文章的关键信息，主要由研究对象、特征、研究方法、区域等构成</w:t>
      </w:r>
    </w:p>
    <w:p w:rsidR="00024355" w:rsidRPr="00024355" w:rsidRDefault="00024355" w:rsidP="00AF579A">
      <w:pPr>
        <w:pStyle w:val="af8"/>
        <w:ind w:left="630" w:right="630"/>
        <w:rPr>
          <w:rFonts w:ascii="Times New Roman" w:hAnsi="Times New Roman" w:cs="Times New Roman"/>
          <w:color w:val="0033CC"/>
        </w:rPr>
      </w:pPr>
      <w:r w:rsidRPr="00024355">
        <w:rPr>
          <w:rFonts w:ascii="Times New Roman" w:hAnsi="Times New Roman" w:cs="Times New Roman"/>
          <w:b/>
          <w:color w:val="0033CC"/>
        </w:rPr>
        <w:t>DOI</w:t>
      </w:r>
      <w:r w:rsidRPr="00024355">
        <w:rPr>
          <w:rFonts w:ascii="Times New Roman" w:cs="Times New Roman"/>
          <w:b/>
          <w:color w:val="0033CC"/>
        </w:rPr>
        <w:t>：</w:t>
      </w:r>
      <w:r w:rsidRPr="00024355">
        <w:rPr>
          <w:rFonts w:ascii="Times New Roman" w:hAnsi="Times New Roman" w:cs="Times New Roman"/>
          <w:color w:val="0033CC"/>
        </w:rPr>
        <w:t>10.18402/resci.2020.00.00</w:t>
      </w:r>
    </w:p>
    <w:p w:rsidR="00240261" w:rsidRPr="00277503" w:rsidRDefault="00240261" w:rsidP="00AF579A">
      <w:pPr>
        <w:pStyle w:val="afc"/>
        <w:ind w:left="630" w:right="630"/>
        <w:rPr>
          <w:rFonts w:cs="Times New Roman"/>
        </w:rPr>
      </w:pPr>
    </w:p>
    <w:p w:rsidR="00054FBA" w:rsidRDefault="00103FA7" w:rsidP="00054FBA">
      <w:pPr>
        <w:spacing w:line="360" w:lineRule="exact"/>
        <w:ind w:firstLine="420"/>
        <w:rPr>
          <w:rFonts w:ascii="Times New Roman" w:eastAsia="宋体" w:hAnsi="Times New Roman" w:cs="Times New Roman"/>
          <w:szCs w:val="21"/>
        </w:rPr>
      </w:pPr>
      <w:proofErr w:type="gramStart"/>
      <w:r>
        <w:rPr>
          <w:rFonts w:ascii="Times New Roman" w:eastAsia="宋体" w:hAnsi="Times New Roman" w:cs="Times New Roman" w:hint="eastAsia"/>
          <w:szCs w:val="21"/>
        </w:rPr>
        <w:lastRenderedPageBreak/>
        <w:t>正文正文正文正文正文正文正文正文正文正文正文正文正文正文正文正文正文正文正文正文</w:t>
      </w:r>
      <w:r w:rsidR="00054FBA">
        <w:rPr>
          <w:rFonts w:ascii="Times New Roman" w:eastAsia="宋体" w:hAnsi="Times New Roman" w:cs="Times New Roman" w:hint="eastAsia"/>
          <w:szCs w:val="21"/>
        </w:rPr>
        <w:t>正文正文正文正文正文正文正文正文正文正文正文正文正文正文正文正文正文正文正文正文正文正文正文正文正文正文正文正文正文正文正文正文正文正文正文正文正文正文正文正文文正文正文正文正文正文正文正文正文正文正文正文正文正文正文正文正文正文正文正文文正文正文正文正文正文正文正文正文正文</w:t>
      </w:r>
      <w:proofErr w:type="gramEnd"/>
      <w:r w:rsidR="00054FBA">
        <w:rPr>
          <w:rFonts w:ascii="Times New Roman" w:eastAsia="宋体" w:hAnsi="Times New Roman" w:cs="Times New Roman" w:hint="eastAsia"/>
          <w:szCs w:val="21"/>
        </w:rPr>
        <w:t>正文正文正文正文正文正文正文正</w:t>
      </w:r>
    </w:p>
    <w:p w:rsidR="007A4851" w:rsidRPr="00B5244A" w:rsidRDefault="007A4851" w:rsidP="00B5244A">
      <w:pPr>
        <w:pStyle w:val="af"/>
        <w:numPr>
          <w:ilvl w:val="0"/>
          <w:numId w:val="15"/>
        </w:numPr>
        <w:spacing w:line="360" w:lineRule="exact"/>
        <w:ind w:firstLineChars="0"/>
        <w:rPr>
          <w:rFonts w:ascii="黑体" w:eastAsia="黑体" w:hAnsi="黑体" w:cs="Times New Roman"/>
          <w:color w:val="A50021"/>
          <w:szCs w:val="21"/>
        </w:rPr>
      </w:pPr>
      <w:r w:rsidRPr="00B5244A">
        <w:rPr>
          <w:rFonts w:ascii="黑体" w:eastAsia="黑体" w:hAnsi="黑体" w:cs="Times New Roman" w:hint="eastAsia"/>
          <w:color w:val="A50021"/>
          <w:szCs w:val="21"/>
        </w:rPr>
        <w:t>公式</w:t>
      </w:r>
    </w:p>
    <w:p w:rsidR="00FE1643" w:rsidRDefault="00FE1643" w:rsidP="00024355">
      <w:pPr>
        <w:ind w:firstLine="420"/>
        <w:jc w:val="right"/>
        <w:rPr>
          <w:rFonts w:ascii="Times New Roman" w:eastAsia="宋体" w:hAnsi="Times New Roman" w:cs="Times New Roman"/>
          <w:szCs w:val="21"/>
        </w:rPr>
      </w:pPr>
      <w:r w:rsidRPr="00277503">
        <w:rPr>
          <w:rFonts w:ascii="Times New Roman" w:eastAsia="宋体" w:hAnsi="Times New Roman" w:cs="Times New Roman"/>
          <w:position w:val="-16"/>
          <w:szCs w:val="21"/>
        </w:rPr>
        <w:object w:dxaOrig="2265" w:dyaOrig="495">
          <v:shape id="_x0000_i1025" type="#_x0000_t75" style="width:113.4pt;height:25.3pt" o:ole="">
            <v:imagedata r:id="rId14" o:title=""/>
          </v:shape>
          <o:OLEObject Type="Embed" ProgID="Equation.DSMT4" ShapeID="_x0000_i1025" DrawAspect="Content" ObjectID="_1659275231" r:id="rId15"/>
        </w:object>
      </w:r>
      <w:r w:rsidRPr="00277503">
        <w:rPr>
          <w:rFonts w:ascii="Times New Roman" w:eastAsia="宋体" w:hAnsi="Times New Roman" w:cs="Times New Roman"/>
          <w:szCs w:val="21"/>
        </w:rPr>
        <w:t>，</w:t>
      </w:r>
      <w:r w:rsidRPr="00277503">
        <w:rPr>
          <w:rFonts w:ascii="Times New Roman" w:eastAsia="宋体" w:hAnsi="Times New Roman" w:cs="Times New Roman"/>
          <w:szCs w:val="21"/>
        </w:rPr>
        <w:t xml:space="preserve"> </w:t>
      </w:r>
      <w:r w:rsidRPr="00277503">
        <w:rPr>
          <w:rFonts w:ascii="Times New Roman" w:eastAsia="宋体" w:hAnsi="Times New Roman" w:cs="Times New Roman"/>
          <w:position w:val="-46"/>
          <w:szCs w:val="21"/>
        </w:rPr>
        <w:object w:dxaOrig="1320" w:dyaOrig="825">
          <v:shape id="_x0000_i1026" type="#_x0000_t75" style="width:66.1pt;height:41.4pt" o:ole="">
            <v:imagedata r:id="rId16" o:title=""/>
          </v:shape>
          <o:OLEObject Type="Embed" ProgID="Equation.DSMT4" ShapeID="_x0000_i1026" DrawAspect="Content" ObjectID="_1659275232" r:id="rId17"/>
        </w:object>
      </w:r>
      <w:r w:rsidRPr="00277503">
        <w:rPr>
          <w:rFonts w:ascii="Times New Roman" w:eastAsia="宋体" w:hAnsi="Times New Roman" w:cs="Times New Roman"/>
          <w:szCs w:val="21"/>
        </w:rPr>
        <w:t>，</w:t>
      </w:r>
      <w:r w:rsidRPr="00277503">
        <w:rPr>
          <w:rFonts w:ascii="Times New Roman" w:eastAsia="宋体" w:hAnsi="Times New Roman" w:cs="Times New Roman"/>
          <w:szCs w:val="21"/>
        </w:rPr>
        <w:t xml:space="preserve"> </w:t>
      </w:r>
      <w:r w:rsidRPr="00277503">
        <w:rPr>
          <w:rFonts w:ascii="Times New Roman" w:eastAsia="宋体" w:hAnsi="Times New Roman" w:cs="Times New Roman"/>
          <w:position w:val="-46"/>
          <w:szCs w:val="21"/>
        </w:rPr>
        <w:object w:dxaOrig="1320" w:dyaOrig="825">
          <v:shape id="_x0000_i1027" type="#_x0000_t75" style="width:66.1pt;height:41.4pt" o:ole="">
            <v:imagedata r:id="rId18" o:title=""/>
          </v:shape>
          <o:OLEObject Type="Embed" ProgID="Equation.DSMT4" ShapeID="_x0000_i1027" DrawAspect="Content" ObjectID="_1659275233" r:id="rId19"/>
        </w:object>
      </w:r>
      <w:r w:rsidRPr="00277503">
        <w:rPr>
          <w:rFonts w:ascii="Times New Roman" w:eastAsia="宋体" w:hAnsi="Times New Roman" w:cs="Times New Roman"/>
          <w:szCs w:val="21"/>
        </w:rPr>
        <w:t xml:space="preserve">          </w:t>
      </w:r>
      <w:r w:rsidRPr="00277503">
        <w:rPr>
          <w:rFonts w:ascii="Times New Roman" w:eastAsia="宋体" w:hAnsi="Times New Roman" w:cs="Times New Roman"/>
          <w:szCs w:val="21"/>
        </w:rPr>
        <w:t>（</w:t>
      </w:r>
      <w:r w:rsidR="00024355">
        <w:rPr>
          <w:rFonts w:ascii="Times New Roman" w:eastAsia="宋体" w:hAnsi="Times New Roman" w:cs="Times New Roman" w:hint="eastAsia"/>
          <w:szCs w:val="21"/>
        </w:rPr>
        <w:t>1</w:t>
      </w:r>
      <w:r w:rsidRPr="00277503">
        <w:rPr>
          <w:rFonts w:ascii="Times New Roman" w:eastAsia="宋体" w:hAnsi="Times New Roman" w:cs="Times New Roman"/>
          <w:szCs w:val="21"/>
        </w:rPr>
        <w:t>）</w:t>
      </w:r>
    </w:p>
    <w:p w:rsidR="00FE1643" w:rsidRDefault="00FE1643" w:rsidP="00EA31BF">
      <w:pPr>
        <w:pStyle w:val="afe"/>
        <w:snapToGrid w:val="0"/>
        <w:rPr>
          <w:rFonts w:eastAsia="宋体" w:cs="Times New Roman"/>
          <w:kern w:val="0"/>
          <w:szCs w:val="21"/>
        </w:rPr>
      </w:pPr>
      <w:r w:rsidRPr="00277503">
        <w:rPr>
          <w:rFonts w:eastAsia="宋体" w:cs="Times New Roman"/>
          <w:kern w:val="0"/>
          <w:szCs w:val="21"/>
        </w:rPr>
        <w:t>式中：国（区）内需求隐含碳排放量</w:t>
      </w:r>
      <w:r w:rsidRPr="00277503">
        <w:rPr>
          <w:rFonts w:eastAsia="宋体" w:cs="Times New Roman"/>
          <w:kern w:val="0"/>
          <w:position w:val="-12"/>
          <w:szCs w:val="21"/>
        </w:rPr>
        <w:object w:dxaOrig="495" w:dyaOrig="405">
          <v:shape id="_x0000_i1028" type="#_x0000_t75" style="width:25.3pt;height:20.05pt" o:ole="">
            <v:imagedata r:id="rId20" o:title=""/>
          </v:shape>
          <o:OLEObject Type="Embed" ProgID="Equation.DSMT4" ShapeID="_x0000_i1028" DrawAspect="Content" ObjectID="_1659275234" r:id="rId21"/>
        </w:object>
      </w:r>
      <w:r w:rsidRPr="00277503">
        <w:rPr>
          <w:rFonts w:eastAsia="宋体" w:cs="Times New Roman"/>
          <w:kern w:val="0"/>
          <w:szCs w:val="21"/>
        </w:rPr>
        <w:t>与出口隐含碳排放量</w:t>
      </w:r>
      <w:r w:rsidRPr="00277503">
        <w:rPr>
          <w:rFonts w:eastAsia="宋体" w:cs="Times New Roman"/>
          <w:kern w:val="0"/>
          <w:position w:val="-12"/>
          <w:szCs w:val="21"/>
        </w:rPr>
        <w:object w:dxaOrig="375" w:dyaOrig="405">
          <v:shape id="_x0000_i1029" type="#_x0000_t75" style="width:18.75pt;height:20.05pt" o:ole="">
            <v:imagedata r:id="rId22" o:title=""/>
          </v:shape>
          <o:OLEObject Type="Embed" ProgID="Equation.DSMT4" ShapeID="_x0000_i1029" DrawAspect="Content" ObjectID="_1659275235" r:id="rId23"/>
        </w:object>
      </w:r>
      <w:r w:rsidRPr="00277503">
        <w:rPr>
          <w:rFonts w:eastAsia="宋体" w:cs="Times New Roman"/>
          <w:kern w:val="0"/>
          <w:szCs w:val="21"/>
        </w:rPr>
        <w:t>之和体现了第</w:t>
      </w:r>
      <w:r w:rsidRPr="00277503">
        <w:rPr>
          <w:rFonts w:eastAsia="宋体" w:cs="Times New Roman"/>
          <w:i/>
          <w:kern w:val="0"/>
          <w:szCs w:val="21"/>
        </w:rPr>
        <w:t>S</w:t>
      </w:r>
      <w:proofErr w:type="gramStart"/>
      <w:r w:rsidRPr="00277503">
        <w:rPr>
          <w:rFonts w:eastAsia="宋体" w:cs="Times New Roman"/>
          <w:kern w:val="0"/>
          <w:szCs w:val="21"/>
        </w:rPr>
        <w:t>个</w:t>
      </w:r>
      <w:proofErr w:type="gramEnd"/>
      <w:r w:rsidRPr="00277503">
        <w:rPr>
          <w:rFonts w:eastAsia="宋体" w:cs="Times New Roman"/>
          <w:kern w:val="0"/>
          <w:szCs w:val="21"/>
        </w:rPr>
        <w:t>国家（或地区）的境内碳排放总量，即为该国或地区</w:t>
      </w:r>
      <w:proofErr w:type="gramStart"/>
      <w:r w:rsidRPr="00277503">
        <w:rPr>
          <w:rFonts w:eastAsia="宋体" w:cs="Times New Roman"/>
          <w:kern w:val="0"/>
          <w:szCs w:val="21"/>
        </w:rPr>
        <w:t>生产侧碳排放量</w:t>
      </w:r>
      <w:proofErr w:type="gramEnd"/>
      <w:r w:rsidRPr="00277503">
        <w:rPr>
          <w:rFonts w:eastAsia="宋体" w:cs="Times New Roman"/>
          <w:kern w:val="0"/>
          <w:szCs w:val="21"/>
        </w:rPr>
        <w:t>；国（区）内需求隐含碳排放量</w:t>
      </w:r>
      <w:r w:rsidRPr="00277503">
        <w:rPr>
          <w:rFonts w:eastAsia="宋体" w:cs="Times New Roman"/>
          <w:kern w:val="0"/>
          <w:position w:val="-12"/>
          <w:szCs w:val="21"/>
        </w:rPr>
        <w:object w:dxaOrig="495" w:dyaOrig="405">
          <v:shape id="_x0000_i1030" type="#_x0000_t75" style="width:25.3pt;height:20.05pt" o:ole="">
            <v:imagedata r:id="rId24" o:title=""/>
          </v:shape>
          <o:OLEObject Type="Embed" ProgID="Equation.DSMT4" ShapeID="_x0000_i1030" DrawAspect="Content" ObjectID="_1659275236" r:id="rId25"/>
        </w:object>
      </w:r>
      <w:r w:rsidRPr="00277503">
        <w:rPr>
          <w:rFonts w:eastAsia="宋体" w:cs="Times New Roman"/>
          <w:kern w:val="0"/>
          <w:szCs w:val="21"/>
        </w:rPr>
        <w:t>与进口隐含碳排放量</w:t>
      </w:r>
      <w:r w:rsidRPr="00277503">
        <w:rPr>
          <w:rFonts w:eastAsia="宋体" w:cs="Times New Roman"/>
          <w:kern w:val="0"/>
          <w:position w:val="-12"/>
          <w:szCs w:val="21"/>
        </w:rPr>
        <w:object w:dxaOrig="375" w:dyaOrig="405">
          <v:shape id="_x0000_i1031" type="#_x0000_t75" style="width:18.75pt;height:20.05pt" o:ole="">
            <v:imagedata r:id="rId26" o:title=""/>
          </v:shape>
          <o:OLEObject Type="Embed" ProgID="Equation.DSMT4" ShapeID="_x0000_i1031" DrawAspect="Content" ObjectID="_1659275237" r:id="rId27"/>
        </w:object>
      </w:r>
      <w:r w:rsidRPr="00277503">
        <w:rPr>
          <w:rFonts w:eastAsia="宋体" w:cs="Times New Roman"/>
          <w:kern w:val="0"/>
          <w:szCs w:val="21"/>
        </w:rPr>
        <w:t>之和</w:t>
      </w:r>
      <w:proofErr w:type="gramStart"/>
      <w:r w:rsidRPr="00277503">
        <w:rPr>
          <w:rFonts w:eastAsia="宋体" w:cs="Times New Roman"/>
          <w:kern w:val="0"/>
          <w:szCs w:val="21"/>
        </w:rPr>
        <w:t>则</w:t>
      </w:r>
      <w:proofErr w:type="gramEnd"/>
      <w:r w:rsidRPr="00277503">
        <w:rPr>
          <w:rFonts w:eastAsia="宋体" w:cs="Times New Roman"/>
          <w:kern w:val="0"/>
          <w:szCs w:val="21"/>
        </w:rPr>
        <w:t>为该国或地区</w:t>
      </w:r>
      <w:proofErr w:type="gramStart"/>
      <w:r w:rsidRPr="00277503">
        <w:rPr>
          <w:rFonts w:eastAsia="宋体" w:cs="Times New Roman"/>
          <w:kern w:val="0"/>
          <w:szCs w:val="21"/>
        </w:rPr>
        <w:t>消费侧碳排放量</w:t>
      </w:r>
      <w:proofErr w:type="gramEnd"/>
      <w:r w:rsidRPr="00277503">
        <w:rPr>
          <w:rFonts w:eastAsia="宋体" w:cs="Times New Roman"/>
          <w:kern w:val="0"/>
          <w:szCs w:val="21"/>
        </w:rPr>
        <w:t>。</w:t>
      </w:r>
    </w:p>
    <w:p w:rsidR="00103FA7" w:rsidRDefault="004E3B6B" w:rsidP="00FE1643">
      <w:pPr>
        <w:pStyle w:val="afe"/>
        <w:rPr>
          <w:rFonts w:eastAsia="宋体" w:cs="Times New Roman"/>
          <w:kern w:val="0"/>
          <w:szCs w:val="21"/>
        </w:rPr>
      </w:pPr>
      <w:r>
        <w:rPr>
          <w:rFonts w:eastAsia="宋体" w:cs="Times New Roman"/>
          <w:noProof/>
          <w:szCs w:val="21"/>
        </w:rPr>
        <w:pict>
          <v:shape id="_x0000_s1046" type="#_x0000_t202" style="position:absolute;margin-left:3.4pt;margin-top:6.65pt;width:402.55pt;height:38.2pt;z-index:251670528;mso-width-relative:margin;mso-height-relative:margin" fillcolor="#fdf1e9" stroked="f">
            <v:textbox style="mso-next-textbox:#_x0000_s1046">
              <w:txbxContent>
                <w:p w:rsidR="00B5244A" w:rsidRPr="00D1076A" w:rsidRDefault="00B5244A" w:rsidP="00D1076A">
                  <w:pPr>
                    <w:pStyle w:val="aa"/>
                    <w:ind w:firstLineChars="0"/>
                    <w:rPr>
                      <w:sz w:val="15"/>
                    </w:rPr>
                  </w:pPr>
                  <w:r w:rsidRPr="00B5244A">
                    <w:rPr>
                      <w:rFonts w:hint="eastAsia"/>
                      <w:sz w:val="15"/>
                    </w:rPr>
                    <w:t>避免同一字母代表不同含义的情况。</w:t>
                  </w:r>
                  <w:proofErr w:type="spellStart"/>
                  <w:r w:rsidRPr="00B5244A">
                    <w:rPr>
                      <w:sz w:val="15"/>
                    </w:rPr>
                    <w:t>ln</w:t>
                  </w:r>
                  <w:proofErr w:type="spellEnd"/>
                  <w:r w:rsidRPr="00B5244A">
                    <w:rPr>
                      <w:sz w:val="15"/>
                    </w:rPr>
                    <w:t>、exp等运算符号保持正体不变</w:t>
                  </w:r>
                  <w:r>
                    <w:rPr>
                      <w:rFonts w:hint="eastAsia"/>
                      <w:sz w:val="15"/>
                    </w:rPr>
                    <w:t>。</w:t>
                  </w:r>
                  <w:r w:rsidRPr="00D1076A">
                    <w:rPr>
                      <w:rFonts w:hint="eastAsia"/>
                      <w:sz w:val="15"/>
                    </w:rPr>
                    <w:t>公式中的变量都要按顺序解释，格式为：</w:t>
                  </w:r>
                </w:p>
                <w:p w:rsidR="00B5244A" w:rsidRPr="00D1076A" w:rsidRDefault="00B5244A" w:rsidP="00D1076A">
                  <w:pPr>
                    <w:pStyle w:val="aa"/>
                    <w:ind w:firstLineChars="0"/>
                    <w:rPr>
                      <w:sz w:val="15"/>
                    </w:rPr>
                  </w:pPr>
                  <w:r w:rsidRPr="00D1076A">
                    <w:rPr>
                      <w:rFonts w:hint="eastAsia"/>
                      <w:sz w:val="15"/>
                    </w:rPr>
                    <w:t>式中：     ；    ；   ；   。</w:t>
                  </w:r>
                </w:p>
                <w:p w:rsidR="00B5244A" w:rsidRPr="00D1076A" w:rsidRDefault="00B5244A" w:rsidP="00D1076A">
                  <w:pPr>
                    <w:pStyle w:val="aa"/>
                    <w:ind w:firstLineChars="0"/>
                    <w:rPr>
                      <w:sz w:val="15"/>
                    </w:rPr>
                  </w:pPr>
                </w:p>
                <w:p w:rsidR="00B5244A" w:rsidRPr="00D1076A" w:rsidRDefault="00B5244A" w:rsidP="00D1076A">
                  <w:pPr>
                    <w:ind w:firstLine="420"/>
                  </w:pPr>
                </w:p>
              </w:txbxContent>
            </v:textbox>
          </v:shape>
        </w:pict>
      </w:r>
    </w:p>
    <w:p w:rsidR="00103FA7" w:rsidRDefault="00103FA7" w:rsidP="00FE1643">
      <w:pPr>
        <w:pStyle w:val="afe"/>
        <w:rPr>
          <w:rFonts w:cs="Times New Roman"/>
        </w:rPr>
      </w:pPr>
    </w:p>
    <w:p w:rsidR="00D1076A" w:rsidRDefault="00D1076A" w:rsidP="00FE1643">
      <w:pPr>
        <w:pStyle w:val="afe"/>
        <w:rPr>
          <w:rFonts w:cs="Times New Roman"/>
        </w:rPr>
      </w:pPr>
    </w:p>
    <w:p w:rsidR="00172AD5" w:rsidRPr="00EA31BF" w:rsidRDefault="00172AD5" w:rsidP="00172AD5">
      <w:pPr>
        <w:pStyle w:val="af"/>
        <w:numPr>
          <w:ilvl w:val="0"/>
          <w:numId w:val="15"/>
        </w:numPr>
        <w:spacing w:line="360" w:lineRule="exact"/>
        <w:ind w:firstLineChars="0"/>
        <w:rPr>
          <w:rFonts w:ascii="黑体" w:eastAsia="黑体" w:hAnsi="黑体" w:cs="Times New Roman"/>
          <w:color w:val="A50021"/>
          <w:szCs w:val="21"/>
        </w:rPr>
      </w:pPr>
      <w:r w:rsidRPr="00EA31BF">
        <w:rPr>
          <w:rFonts w:ascii="黑体" w:eastAsia="黑体" w:hAnsi="黑体" w:cs="Times New Roman" w:hint="eastAsia"/>
          <w:color w:val="A50021"/>
          <w:szCs w:val="21"/>
        </w:rPr>
        <w:t>表为三线表，单位放在表头或者第一列，格式为/单位。</w:t>
      </w:r>
    </w:p>
    <w:p w:rsidR="00003648" w:rsidRPr="00003648" w:rsidRDefault="004E3B6B" w:rsidP="00003648">
      <w:pPr>
        <w:widowControl/>
        <w:ind w:firstLineChars="0" w:firstLine="0"/>
        <w:jc w:val="left"/>
        <w:rPr>
          <w:rFonts w:ascii="宋体" w:eastAsia="宋体" w:hAnsi="宋体" w:cs="宋体"/>
          <w:kern w:val="0"/>
          <w:sz w:val="24"/>
          <w:szCs w:val="24"/>
        </w:rPr>
      </w:pPr>
      <w:r>
        <w:rPr>
          <w:rFonts w:ascii="黑体" w:eastAsia="黑体" w:hAnsi="黑体" w:cs="Times New Roman"/>
          <w:noProof/>
          <w:szCs w:val="21"/>
        </w:rPr>
        <w:pict>
          <v:shape id="_x0000_s1040" type="#_x0000_t202" style="position:absolute;margin-left:219.85pt;margin-top:74.15pt;width:35.3pt;height:14.05pt;z-index:251663360;mso-width-relative:margin;mso-height-relative:margin" stroked="f">
            <v:textbox inset="0,0,0,0">
              <w:txbxContent>
                <w:p w:rsidR="00B5244A" w:rsidRPr="00003648" w:rsidRDefault="00B5244A" w:rsidP="00003648">
                  <w:pPr>
                    <w:ind w:firstLineChars="0" w:firstLine="0"/>
                    <w:rPr>
                      <w:color w:val="FF0000"/>
                      <w:sz w:val="13"/>
                    </w:rPr>
                  </w:pPr>
                  <w:r w:rsidRPr="00003648">
                    <w:rPr>
                      <w:rFonts w:ascii="黑体" w:eastAsia="黑体" w:hAnsi="黑体" w:cs="Times New Roman" w:hint="eastAsia"/>
                      <w:color w:val="FF0000"/>
                      <w:sz w:val="13"/>
                      <w:szCs w:val="21"/>
                    </w:rPr>
                    <w:t>*为非上标</w:t>
                  </w:r>
                </w:p>
              </w:txbxContent>
            </v:textbox>
          </v:shape>
        </w:pict>
      </w:r>
      <w:r w:rsidR="00003648">
        <w:rPr>
          <w:noProof/>
          <w:kern w:val="0"/>
        </w:rPr>
        <w:drawing>
          <wp:inline distT="0" distB="0" distL="0" distR="0">
            <wp:extent cx="5158105" cy="2455333"/>
            <wp:effectExtent l="19050" t="0" r="4445" b="0"/>
            <wp:docPr id="78" name="图片 78" descr="C:\Users\ZWJ\AppData\Roaming\Tencent\Users\576658563\QQ\WinTemp\RichOle\%PQ$0ZZ}HR%6XF8OUR6H1M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C:\Users\ZWJ\AppData\Roaming\Tencent\Users\576658563\QQ\WinTemp\RichOle\%PQ$0ZZ}HR%6XF8OUR6H1MN.png"/>
                    <pic:cNvPicPr>
                      <a:picLocks noChangeAspect="1" noChangeArrowheads="1"/>
                    </pic:cNvPicPr>
                  </pic:nvPicPr>
                  <pic:blipFill>
                    <a:blip r:embed="rId28" cstate="print"/>
                    <a:srcRect b="2357"/>
                    <a:stretch>
                      <a:fillRect/>
                    </a:stretch>
                  </pic:blipFill>
                  <pic:spPr bwMode="auto">
                    <a:xfrm>
                      <a:off x="0" y="0"/>
                      <a:ext cx="5158105" cy="2455333"/>
                    </a:xfrm>
                    <a:prstGeom prst="rect">
                      <a:avLst/>
                    </a:prstGeom>
                    <a:noFill/>
                    <a:ln w="9525">
                      <a:noFill/>
                      <a:miter lim="800000"/>
                      <a:headEnd/>
                      <a:tailEnd/>
                    </a:ln>
                  </pic:spPr>
                </pic:pic>
              </a:graphicData>
            </a:graphic>
          </wp:inline>
        </w:drawing>
      </w:r>
    </w:p>
    <w:p w:rsidR="00B5244A" w:rsidRDefault="00B5244A" w:rsidP="00D1076A">
      <w:pPr>
        <w:spacing w:line="360" w:lineRule="exact"/>
        <w:ind w:firstLineChars="0" w:firstLine="420"/>
        <w:rPr>
          <w:rStyle w:val="a9"/>
          <w:rFonts w:ascii="Times New Roman" w:hAnsi="Times New Roman"/>
          <w:sz w:val="17"/>
        </w:rPr>
      </w:pPr>
      <w:r w:rsidRPr="00B5244A">
        <w:rPr>
          <w:rStyle w:val="a9"/>
          <w:rFonts w:ascii="Times New Roman" w:hAnsi="Times New Roman" w:hint="eastAsia"/>
          <w:sz w:val="17"/>
        </w:rPr>
        <w:t>后文表格有同样注释时，在第一次出现后写“下同”，后文表格不再重复。</w:t>
      </w:r>
    </w:p>
    <w:p w:rsidR="00024355" w:rsidRPr="0005086B" w:rsidRDefault="00024355" w:rsidP="0005086B">
      <w:pPr>
        <w:spacing w:line="240" w:lineRule="exact"/>
        <w:ind w:firstLineChars="0" w:firstLine="420"/>
        <w:rPr>
          <w:rStyle w:val="a9"/>
          <w:rFonts w:ascii="Times New Roman" w:hAnsi="Times New Roman"/>
          <w:sz w:val="7"/>
        </w:rPr>
      </w:pPr>
    </w:p>
    <w:p w:rsidR="00FB6FD6" w:rsidRPr="008C0706" w:rsidRDefault="00FB6FD6" w:rsidP="00657735">
      <w:pPr>
        <w:pStyle w:val="af"/>
        <w:numPr>
          <w:ilvl w:val="0"/>
          <w:numId w:val="15"/>
        </w:numPr>
        <w:spacing w:afterLines="30" w:after="93" w:line="360" w:lineRule="exact"/>
        <w:ind w:firstLineChars="0"/>
        <w:rPr>
          <w:rFonts w:ascii="黑体" w:eastAsia="黑体" w:hAnsi="黑体" w:cs="Times New Roman"/>
          <w:color w:val="A50021"/>
          <w:szCs w:val="21"/>
        </w:rPr>
      </w:pPr>
      <w:r w:rsidRPr="008C0706">
        <w:rPr>
          <w:rFonts w:ascii="黑体" w:eastAsia="黑体" w:hAnsi="黑体" w:cs="Times New Roman" w:hint="eastAsia"/>
          <w:color w:val="A50021"/>
          <w:szCs w:val="21"/>
        </w:rPr>
        <w:t>图</w:t>
      </w:r>
      <w:r w:rsidR="00465DD0" w:rsidRPr="008C0706">
        <w:rPr>
          <w:rFonts w:ascii="黑体" w:eastAsia="黑体" w:hAnsi="黑体" w:cs="Times New Roman" w:hint="eastAsia"/>
          <w:color w:val="A50021"/>
          <w:szCs w:val="21"/>
        </w:rPr>
        <w:t>(</w:t>
      </w:r>
      <w:proofErr w:type="gramStart"/>
      <w:r w:rsidR="00465DD0" w:rsidRPr="008C0706">
        <w:rPr>
          <w:rFonts w:ascii="黑体" w:eastAsia="黑体" w:hAnsi="黑体" w:cs="Times New Roman" w:hint="eastAsia"/>
          <w:color w:val="A50021"/>
          <w:szCs w:val="21"/>
        </w:rPr>
        <w:t>半栏图控制</w:t>
      </w:r>
      <w:proofErr w:type="gramEnd"/>
      <w:r w:rsidR="00465DD0" w:rsidRPr="008C0706">
        <w:rPr>
          <w:rFonts w:ascii="黑体" w:eastAsia="黑体" w:hAnsi="黑体" w:cs="Times New Roman" w:hint="eastAsia"/>
          <w:color w:val="A50021"/>
          <w:szCs w:val="21"/>
        </w:rPr>
        <w:t>在60-80cm,通栏</w:t>
      </w:r>
      <w:proofErr w:type="gramStart"/>
      <w:r w:rsidR="00465DD0" w:rsidRPr="008C0706">
        <w:rPr>
          <w:rFonts w:ascii="黑体" w:eastAsia="黑体" w:hAnsi="黑体" w:cs="Times New Roman" w:hint="eastAsia"/>
          <w:color w:val="A50021"/>
          <w:szCs w:val="21"/>
        </w:rPr>
        <w:t>图控制</w:t>
      </w:r>
      <w:proofErr w:type="gramEnd"/>
      <w:r w:rsidR="00465DD0" w:rsidRPr="008C0706">
        <w:rPr>
          <w:rFonts w:ascii="黑体" w:eastAsia="黑体" w:hAnsi="黑体" w:cs="Times New Roman" w:hint="eastAsia"/>
          <w:color w:val="A50021"/>
          <w:szCs w:val="21"/>
        </w:rPr>
        <w:t>在120-165cm)</w:t>
      </w:r>
    </w:p>
    <w:p w:rsidR="008C0706" w:rsidRPr="008C0706" w:rsidRDefault="00024355" w:rsidP="001C4788">
      <w:pPr>
        <w:spacing w:line="360" w:lineRule="exact"/>
        <w:ind w:firstLineChars="0" w:firstLine="420"/>
        <w:rPr>
          <w:rFonts w:ascii="Times New Roman" w:eastAsia="宋体" w:hAnsi="Times New Roman" w:cs="Times New Roman"/>
          <w:kern w:val="0"/>
          <w:szCs w:val="21"/>
        </w:rPr>
      </w:pPr>
      <w:r w:rsidRPr="008C0706">
        <w:rPr>
          <w:rFonts w:ascii="黑体" w:eastAsia="黑体" w:hAnsi="黑体" w:cs="Times New Roman" w:hint="eastAsia"/>
          <w:color w:val="0066FF"/>
          <w:szCs w:val="21"/>
        </w:rPr>
        <w:t>整体要求：</w:t>
      </w:r>
      <w:r w:rsidR="008C0706" w:rsidRPr="008C0706">
        <w:rPr>
          <w:rFonts w:ascii="Times New Roman" w:eastAsia="宋体" w:hAnsi="宋体" w:cs="Times New Roman" w:hint="eastAsia"/>
          <w:kern w:val="0"/>
          <w:szCs w:val="21"/>
        </w:rPr>
        <w:t>提供可编辑修改的图，</w:t>
      </w:r>
      <w:r w:rsidR="008C0706" w:rsidRPr="008C0706">
        <w:rPr>
          <w:rFonts w:ascii="Times New Roman" w:eastAsia="宋体" w:hAnsi="宋体" w:cs="Times New Roman"/>
          <w:kern w:val="0"/>
          <w:szCs w:val="21"/>
        </w:rPr>
        <w:t>格式不限，只要图中文字可以修改，最好为矢量图</w:t>
      </w:r>
      <w:r w:rsidR="008C0706" w:rsidRPr="008C0706">
        <w:rPr>
          <w:rFonts w:ascii="Times New Roman" w:eastAsia="宋体" w:hAnsi="Times New Roman" w:cs="Times New Roman"/>
          <w:kern w:val="0"/>
          <w:szCs w:val="21"/>
        </w:rPr>
        <w:t>(AI</w:t>
      </w:r>
      <w:r w:rsidR="008C0706" w:rsidRPr="008C0706">
        <w:rPr>
          <w:rFonts w:ascii="Times New Roman" w:eastAsia="宋体" w:hAnsi="宋体" w:cs="Times New Roman"/>
          <w:kern w:val="0"/>
          <w:szCs w:val="21"/>
        </w:rPr>
        <w:t>、</w:t>
      </w:r>
      <w:proofErr w:type="spellStart"/>
      <w:r w:rsidR="008C0706" w:rsidRPr="008C0706">
        <w:rPr>
          <w:rFonts w:ascii="Times New Roman" w:eastAsia="宋体" w:hAnsi="Times New Roman" w:cs="Times New Roman"/>
          <w:kern w:val="0"/>
          <w:szCs w:val="21"/>
        </w:rPr>
        <w:t>Visco</w:t>
      </w:r>
      <w:proofErr w:type="spellEnd"/>
      <w:r w:rsidR="008C0706" w:rsidRPr="008C0706">
        <w:rPr>
          <w:rFonts w:ascii="Times New Roman" w:eastAsia="宋体" w:hAnsi="宋体" w:cs="Times New Roman"/>
          <w:kern w:val="0"/>
          <w:szCs w:val="21"/>
        </w:rPr>
        <w:t>、</w:t>
      </w:r>
      <w:r w:rsidR="008C0706" w:rsidRPr="008C0706">
        <w:rPr>
          <w:rFonts w:ascii="Times New Roman" w:eastAsia="宋体" w:hAnsi="Times New Roman" w:cs="Times New Roman"/>
          <w:kern w:val="0"/>
          <w:szCs w:val="21"/>
        </w:rPr>
        <w:t>Origin</w:t>
      </w:r>
      <w:r w:rsidR="008C0706" w:rsidRPr="008C0706">
        <w:rPr>
          <w:rFonts w:ascii="Times New Roman" w:eastAsia="宋体" w:hAnsi="宋体" w:cs="Times New Roman"/>
          <w:kern w:val="0"/>
          <w:szCs w:val="21"/>
        </w:rPr>
        <w:t>、</w:t>
      </w:r>
      <w:proofErr w:type="spellStart"/>
      <w:r w:rsidR="008C0706" w:rsidRPr="008C0706">
        <w:rPr>
          <w:rFonts w:ascii="Times New Roman" w:eastAsia="宋体" w:hAnsi="Times New Roman" w:cs="Times New Roman"/>
          <w:kern w:val="0"/>
          <w:szCs w:val="21"/>
        </w:rPr>
        <w:t>pdf</w:t>
      </w:r>
      <w:proofErr w:type="spellEnd"/>
      <w:r w:rsidR="008C0706" w:rsidRPr="008C0706">
        <w:rPr>
          <w:rFonts w:ascii="Times New Roman" w:eastAsia="宋体" w:hAnsi="宋体" w:cs="Times New Roman"/>
          <w:kern w:val="0"/>
          <w:szCs w:val="21"/>
        </w:rPr>
        <w:t>、</w:t>
      </w:r>
      <w:proofErr w:type="spellStart"/>
      <w:r w:rsidR="008C0706" w:rsidRPr="008C0706">
        <w:rPr>
          <w:rFonts w:ascii="Times New Roman" w:eastAsia="宋体" w:hAnsi="Times New Roman" w:cs="Times New Roman"/>
          <w:kern w:val="0"/>
          <w:szCs w:val="21"/>
        </w:rPr>
        <w:t>emf</w:t>
      </w:r>
      <w:proofErr w:type="spellEnd"/>
      <w:r w:rsidR="008C0706" w:rsidRPr="008C0706">
        <w:rPr>
          <w:rFonts w:ascii="Times New Roman" w:eastAsia="宋体" w:hAnsi="宋体" w:cs="Times New Roman"/>
          <w:kern w:val="0"/>
          <w:szCs w:val="21"/>
        </w:rPr>
        <w:t>、</w:t>
      </w:r>
      <w:r w:rsidR="008C0706" w:rsidRPr="008C0706">
        <w:rPr>
          <w:rFonts w:ascii="Times New Roman" w:eastAsia="宋体" w:hAnsi="Times New Roman" w:cs="Times New Roman"/>
          <w:kern w:val="0"/>
          <w:szCs w:val="21"/>
        </w:rPr>
        <w:t>Excel</w:t>
      </w:r>
      <w:r w:rsidR="008C0706" w:rsidRPr="008C0706">
        <w:rPr>
          <w:rFonts w:ascii="Times New Roman" w:eastAsia="宋体" w:hAnsi="宋体" w:cs="Times New Roman"/>
          <w:kern w:val="0"/>
          <w:szCs w:val="21"/>
        </w:rPr>
        <w:t>、</w:t>
      </w:r>
      <w:r w:rsidR="008C0706" w:rsidRPr="008C0706">
        <w:rPr>
          <w:rFonts w:ascii="Times New Roman" w:eastAsia="宋体" w:hAnsi="Times New Roman" w:cs="Times New Roman"/>
          <w:kern w:val="0"/>
          <w:szCs w:val="21"/>
        </w:rPr>
        <w:t>CDR</w:t>
      </w:r>
      <w:r w:rsidR="008C0706" w:rsidRPr="008C0706">
        <w:rPr>
          <w:rFonts w:ascii="Times New Roman" w:eastAsia="宋体" w:hAnsi="宋体" w:cs="Times New Roman"/>
          <w:kern w:val="0"/>
          <w:szCs w:val="21"/>
        </w:rPr>
        <w:t>、</w:t>
      </w:r>
      <w:r w:rsidR="008C0706" w:rsidRPr="008C0706">
        <w:rPr>
          <w:rFonts w:ascii="Times New Roman" w:eastAsia="宋体" w:hAnsi="Times New Roman" w:cs="Times New Roman"/>
          <w:kern w:val="0"/>
          <w:szCs w:val="21"/>
        </w:rPr>
        <w:t>word</w:t>
      </w:r>
      <w:r w:rsidR="008C0706" w:rsidRPr="008C0706">
        <w:rPr>
          <w:rFonts w:ascii="Times New Roman" w:eastAsia="宋体" w:hAnsi="宋体" w:cs="Times New Roman"/>
          <w:kern w:val="0"/>
          <w:szCs w:val="21"/>
        </w:rPr>
        <w:t>、</w:t>
      </w:r>
      <w:proofErr w:type="spellStart"/>
      <w:r w:rsidR="008C0706" w:rsidRPr="008C0706">
        <w:rPr>
          <w:rFonts w:ascii="Times New Roman" w:eastAsia="宋体" w:hAnsi="Times New Roman" w:cs="Times New Roman"/>
          <w:kern w:val="0"/>
          <w:szCs w:val="21"/>
        </w:rPr>
        <w:t>ppt</w:t>
      </w:r>
      <w:proofErr w:type="spellEnd"/>
      <w:r w:rsidR="008C0706" w:rsidRPr="008C0706">
        <w:rPr>
          <w:rFonts w:ascii="Times New Roman" w:eastAsia="宋体" w:hAnsi="宋体" w:cs="Times New Roman"/>
          <w:kern w:val="0"/>
          <w:szCs w:val="21"/>
        </w:rPr>
        <w:t>、</w:t>
      </w:r>
      <w:proofErr w:type="spellStart"/>
      <w:r w:rsidR="008C0706">
        <w:rPr>
          <w:rFonts w:ascii="Times New Roman" w:eastAsia="宋体" w:hAnsi="宋体" w:cs="Times New Roman" w:hint="eastAsia"/>
          <w:kern w:val="0"/>
          <w:szCs w:val="21"/>
        </w:rPr>
        <w:t>wmf</w:t>
      </w:r>
      <w:proofErr w:type="spellEnd"/>
      <w:r w:rsidR="008C0706" w:rsidRPr="008C0706">
        <w:rPr>
          <w:rFonts w:ascii="Times New Roman" w:eastAsia="宋体" w:hAnsi="宋体" w:cs="Times New Roman"/>
          <w:kern w:val="0"/>
          <w:szCs w:val="21"/>
        </w:rPr>
        <w:t>格式为佳</w:t>
      </w:r>
      <w:r w:rsidR="001C4788">
        <w:rPr>
          <w:rFonts w:ascii="Times New Roman" w:eastAsia="宋体" w:hAnsi="宋体" w:cs="Times New Roman" w:hint="eastAsia"/>
          <w:kern w:val="0"/>
          <w:szCs w:val="21"/>
        </w:rPr>
        <w:t>)</w:t>
      </w:r>
      <w:r w:rsidR="008C0706">
        <w:rPr>
          <w:rFonts w:ascii="Times New Roman" w:eastAsia="宋体" w:hAnsi="宋体" w:cs="Times New Roman" w:hint="eastAsia"/>
          <w:kern w:val="0"/>
          <w:szCs w:val="21"/>
        </w:rPr>
        <w:t>。</w:t>
      </w:r>
      <w:r w:rsidR="008C0706" w:rsidRPr="008C0706">
        <w:rPr>
          <w:rFonts w:ascii="Times New Roman" w:eastAsia="宋体" w:hAnsi="Times New Roman" w:cs="Times New Roman"/>
          <w:kern w:val="0"/>
          <w:szCs w:val="21"/>
        </w:rPr>
        <w:t>ArcGIS</w:t>
      </w:r>
      <w:r w:rsidR="008C0706" w:rsidRPr="008C0706">
        <w:rPr>
          <w:rFonts w:ascii="Times New Roman" w:eastAsia="宋体" w:hAnsi="宋体" w:cs="Times New Roman"/>
          <w:kern w:val="0"/>
          <w:szCs w:val="21"/>
        </w:rPr>
        <w:t>制作的图（图中的中文字为普通宋体），直接导出</w:t>
      </w:r>
      <w:r w:rsidR="008C0706" w:rsidRPr="008C0706">
        <w:rPr>
          <w:rFonts w:ascii="Times New Roman" w:eastAsia="宋体" w:hAnsi="Times New Roman" w:cs="Times New Roman"/>
          <w:kern w:val="0"/>
          <w:szCs w:val="21"/>
        </w:rPr>
        <w:t>AI</w:t>
      </w:r>
      <w:r w:rsidR="001C4788">
        <w:rPr>
          <w:rFonts w:ascii="Times New Roman" w:eastAsia="宋体" w:hAnsi="Times New Roman" w:cs="Times New Roman" w:hint="eastAsia"/>
          <w:kern w:val="0"/>
          <w:szCs w:val="21"/>
        </w:rPr>
        <w:t>和</w:t>
      </w:r>
      <w:r w:rsidR="001C4788">
        <w:rPr>
          <w:rFonts w:ascii="Times New Roman" w:eastAsia="宋体" w:hAnsi="Times New Roman" w:cs="Times New Roman" w:hint="eastAsia"/>
          <w:kern w:val="0"/>
          <w:szCs w:val="21"/>
        </w:rPr>
        <w:t>PDF</w:t>
      </w:r>
      <w:r w:rsidR="008C0706" w:rsidRPr="008C0706">
        <w:rPr>
          <w:rFonts w:ascii="Times New Roman" w:eastAsia="宋体" w:hAnsi="宋体" w:cs="Times New Roman"/>
          <w:kern w:val="0"/>
          <w:szCs w:val="21"/>
        </w:rPr>
        <w:t>文件</w:t>
      </w:r>
      <w:r w:rsidR="001C4788">
        <w:rPr>
          <w:rFonts w:ascii="Times New Roman" w:eastAsia="宋体" w:hAnsi="宋体" w:cs="Times New Roman" w:hint="eastAsia"/>
          <w:kern w:val="0"/>
          <w:szCs w:val="21"/>
        </w:rPr>
        <w:t>提交</w:t>
      </w:r>
      <w:r w:rsidR="008C0706" w:rsidRPr="008C0706">
        <w:rPr>
          <w:rFonts w:ascii="Times New Roman" w:eastAsia="宋体" w:hAnsi="宋体" w:cs="Times New Roman"/>
          <w:kern w:val="0"/>
          <w:szCs w:val="21"/>
        </w:rPr>
        <w:t>，</w:t>
      </w:r>
      <w:r w:rsidR="008C0706" w:rsidRPr="008C0706">
        <w:rPr>
          <w:rFonts w:ascii="Times New Roman" w:eastAsia="宋体" w:hAnsi="Times New Roman" w:cs="Times New Roman"/>
          <w:kern w:val="0"/>
          <w:szCs w:val="21"/>
        </w:rPr>
        <w:t>Excel</w:t>
      </w:r>
      <w:r w:rsidR="008C0706">
        <w:rPr>
          <w:rFonts w:ascii="Times New Roman" w:eastAsia="宋体" w:hAnsi="Times New Roman" w:cs="Times New Roman" w:hint="eastAsia"/>
          <w:kern w:val="0"/>
          <w:szCs w:val="21"/>
        </w:rPr>
        <w:t>、</w:t>
      </w:r>
      <w:proofErr w:type="spellStart"/>
      <w:r w:rsidR="008C0706" w:rsidRPr="008C0706">
        <w:rPr>
          <w:rFonts w:ascii="Times New Roman" w:eastAsia="宋体" w:hAnsi="Times New Roman" w:cs="Times New Roman"/>
          <w:kern w:val="0"/>
          <w:szCs w:val="21"/>
        </w:rPr>
        <w:t>visco</w:t>
      </w:r>
      <w:proofErr w:type="spellEnd"/>
      <w:r w:rsidR="008C0706">
        <w:rPr>
          <w:rFonts w:ascii="Times New Roman" w:eastAsia="宋体" w:hAnsi="Times New Roman" w:cs="Times New Roman" w:hint="eastAsia"/>
          <w:kern w:val="0"/>
          <w:szCs w:val="21"/>
        </w:rPr>
        <w:t>、</w:t>
      </w:r>
      <w:r w:rsidR="008C0706" w:rsidRPr="008C0706">
        <w:rPr>
          <w:rFonts w:ascii="Times New Roman" w:eastAsia="宋体" w:hAnsi="Times New Roman" w:cs="Times New Roman"/>
          <w:kern w:val="0"/>
          <w:szCs w:val="21"/>
        </w:rPr>
        <w:t>Origin</w:t>
      </w:r>
      <w:r w:rsidR="008C0706">
        <w:rPr>
          <w:rFonts w:ascii="Times New Roman" w:eastAsia="宋体" w:hAnsi="Times New Roman" w:cs="Times New Roman" w:hint="eastAsia"/>
          <w:kern w:val="0"/>
          <w:szCs w:val="21"/>
        </w:rPr>
        <w:t>、</w:t>
      </w:r>
      <w:r w:rsidR="008C0706">
        <w:rPr>
          <w:rFonts w:ascii="Times New Roman" w:eastAsia="宋体" w:hAnsi="Times New Roman" w:cs="Times New Roman" w:hint="eastAsia"/>
          <w:kern w:val="0"/>
          <w:szCs w:val="21"/>
        </w:rPr>
        <w:t>word</w:t>
      </w:r>
      <w:r w:rsidR="008C0706">
        <w:rPr>
          <w:rFonts w:ascii="Times New Roman" w:eastAsia="宋体" w:hAnsi="Times New Roman" w:cs="Times New Roman" w:hint="eastAsia"/>
          <w:kern w:val="0"/>
          <w:szCs w:val="21"/>
        </w:rPr>
        <w:t>、</w:t>
      </w:r>
      <w:proofErr w:type="spellStart"/>
      <w:r w:rsidR="008C0706">
        <w:rPr>
          <w:rFonts w:ascii="Times New Roman" w:eastAsia="宋体" w:hAnsi="Times New Roman" w:cs="Times New Roman" w:hint="eastAsia"/>
          <w:kern w:val="0"/>
          <w:szCs w:val="21"/>
        </w:rPr>
        <w:t>ppt</w:t>
      </w:r>
      <w:proofErr w:type="spellEnd"/>
      <w:r w:rsidR="008C0706" w:rsidRPr="008C0706">
        <w:rPr>
          <w:rFonts w:ascii="Times New Roman" w:eastAsia="宋体" w:hAnsi="宋体" w:cs="Times New Roman"/>
          <w:kern w:val="0"/>
          <w:szCs w:val="21"/>
        </w:rPr>
        <w:t>制图</w:t>
      </w:r>
      <w:r w:rsidR="008C0706">
        <w:rPr>
          <w:rFonts w:ascii="Times New Roman" w:eastAsia="宋体" w:hAnsi="宋体" w:cs="Times New Roman" w:hint="eastAsia"/>
          <w:kern w:val="0"/>
          <w:szCs w:val="21"/>
        </w:rPr>
        <w:t>直接</w:t>
      </w:r>
      <w:r w:rsidR="008C0706" w:rsidRPr="008C0706">
        <w:rPr>
          <w:rFonts w:ascii="Times New Roman" w:eastAsia="宋体" w:hAnsi="宋体" w:cs="Times New Roman"/>
          <w:kern w:val="0"/>
          <w:szCs w:val="21"/>
        </w:rPr>
        <w:t>提交</w:t>
      </w:r>
      <w:r w:rsidR="001C4788">
        <w:rPr>
          <w:rFonts w:ascii="Times New Roman" w:eastAsia="宋体" w:hAnsi="宋体" w:cs="Times New Roman" w:hint="eastAsia"/>
          <w:kern w:val="0"/>
          <w:szCs w:val="21"/>
        </w:rPr>
        <w:t>此软件生成的</w:t>
      </w:r>
      <w:r w:rsidR="008C0706">
        <w:rPr>
          <w:rFonts w:ascii="Times New Roman" w:eastAsia="宋体" w:hAnsi="宋体" w:cs="Times New Roman" w:hint="eastAsia"/>
          <w:kern w:val="0"/>
          <w:szCs w:val="21"/>
        </w:rPr>
        <w:t>图文件</w:t>
      </w:r>
      <w:r w:rsidR="008C0706" w:rsidRPr="008C0706">
        <w:rPr>
          <w:rFonts w:ascii="Times New Roman" w:eastAsia="宋体" w:hAnsi="宋体" w:cs="Times New Roman"/>
          <w:kern w:val="0"/>
          <w:szCs w:val="21"/>
        </w:rPr>
        <w:t>，如果是其他软件制作的图导出</w:t>
      </w:r>
      <w:r w:rsidR="008C0706" w:rsidRPr="008C0706">
        <w:rPr>
          <w:rFonts w:ascii="Times New Roman" w:eastAsia="宋体" w:hAnsi="Times New Roman" w:cs="Times New Roman"/>
          <w:kern w:val="0"/>
          <w:szCs w:val="21"/>
        </w:rPr>
        <w:t>AI</w:t>
      </w:r>
      <w:r w:rsidR="008C0706" w:rsidRPr="008C0706">
        <w:rPr>
          <w:rFonts w:ascii="Times New Roman" w:eastAsia="宋体" w:hAnsi="宋体" w:cs="Times New Roman"/>
          <w:kern w:val="0"/>
          <w:szCs w:val="21"/>
        </w:rPr>
        <w:t>或是</w:t>
      </w:r>
      <w:r w:rsidR="008C0706" w:rsidRPr="008C0706">
        <w:rPr>
          <w:rFonts w:ascii="Times New Roman" w:eastAsia="宋体" w:hAnsi="Times New Roman" w:cs="Times New Roman"/>
          <w:kern w:val="0"/>
          <w:szCs w:val="21"/>
        </w:rPr>
        <w:t>PDF</w:t>
      </w:r>
      <w:r w:rsidR="008C0706" w:rsidRPr="008C0706">
        <w:rPr>
          <w:rFonts w:ascii="Times New Roman" w:eastAsia="宋体" w:hAnsi="宋体" w:cs="Times New Roman"/>
          <w:kern w:val="0"/>
          <w:szCs w:val="21"/>
        </w:rPr>
        <w:t>提交</w:t>
      </w:r>
      <w:r w:rsidR="001C4788">
        <w:rPr>
          <w:rFonts w:ascii="Times New Roman" w:eastAsia="宋体" w:hAnsi="宋体" w:cs="Times New Roman" w:hint="eastAsia"/>
          <w:kern w:val="0"/>
          <w:szCs w:val="21"/>
        </w:rPr>
        <w:t>，</w:t>
      </w:r>
      <w:r w:rsidR="008C0706" w:rsidRPr="008C0706">
        <w:rPr>
          <w:rFonts w:ascii="Times New Roman" w:eastAsia="宋体" w:hAnsi="宋体" w:cs="Times New Roman"/>
          <w:kern w:val="0"/>
          <w:szCs w:val="21"/>
        </w:rPr>
        <w:t>图命名方式请按照图号命名</w:t>
      </w:r>
      <w:r w:rsidR="001C4788">
        <w:rPr>
          <w:rFonts w:ascii="Times New Roman" w:eastAsia="宋体" w:hAnsi="宋体" w:cs="Times New Roman" w:hint="eastAsia"/>
          <w:kern w:val="0"/>
          <w:szCs w:val="21"/>
        </w:rPr>
        <w:t>。</w:t>
      </w:r>
    </w:p>
    <w:p w:rsidR="00B74E39" w:rsidRPr="001C4788" w:rsidRDefault="00B74E39" w:rsidP="00657735">
      <w:pPr>
        <w:pStyle w:val="afe"/>
        <w:spacing w:beforeLines="40" w:before="124"/>
        <w:ind w:firstLine="420"/>
        <w:rPr>
          <w:rStyle w:val="a9"/>
          <w:rFonts w:cs="Times New Roman"/>
          <w:color w:val="1429F4"/>
        </w:rPr>
      </w:pPr>
      <w:r w:rsidRPr="001C4788">
        <w:rPr>
          <w:rStyle w:val="a9"/>
          <w:rFonts w:cs="Times New Roman"/>
          <w:b/>
          <w:color w:val="1429F4"/>
        </w:rPr>
        <w:t xml:space="preserve">1. </w:t>
      </w:r>
      <w:r w:rsidRPr="001C4788">
        <w:rPr>
          <w:rStyle w:val="a9"/>
          <w:rFonts w:hAnsi="黑体" w:cs="Times New Roman"/>
          <w:color w:val="1429F4"/>
        </w:rPr>
        <w:t>框图：</w:t>
      </w:r>
    </w:p>
    <w:p w:rsidR="00DA2D9A" w:rsidRDefault="004E3B6B" w:rsidP="00FE1643">
      <w:pPr>
        <w:pStyle w:val="afe"/>
        <w:rPr>
          <w:rFonts w:cs="Times New Roman"/>
        </w:rPr>
      </w:pPr>
      <w:r>
        <w:rPr>
          <w:rFonts w:cs="Times New Roman"/>
          <w:noProof/>
        </w:rPr>
        <w:lastRenderedPageBreak/>
        <w:pict>
          <v:shape id="_x0000_s1041" type="#_x0000_t202" style="position:absolute;margin-left:228pt;margin-top:12.65pt;width:186.3pt;height:68.15pt;z-index:251665408;mso-height-percent:200;mso-height-percent:200;mso-width-relative:margin;mso-height-relative:margin" fillcolor="#fdf1e9" stroked="f">
            <v:textbox style="mso-next-textbox:#_x0000_s1041;mso-fit-shape-to-text:t">
              <w:txbxContent>
                <w:p w:rsidR="00B5244A" w:rsidRPr="00D1076A" w:rsidRDefault="00B5244A" w:rsidP="00D1076A">
                  <w:pPr>
                    <w:pStyle w:val="aa"/>
                    <w:snapToGrid w:val="0"/>
                    <w:spacing w:line="288" w:lineRule="auto"/>
                    <w:ind w:firstLineChars="0" w:firstLine="199"/>
                    <w:rPr>
                      <w:rFonts w:ascii="Times New Roman" w:hAnsi="Times New Roman" w:cs="Times New Roman"/>
                      <w:kern w:val="0"/>
                      <w:sz w:val="15"/>
                    </w:rPr>
                  </w:pPr>
                  <w:r w:rsidRPr="00D1076A">
                    <w:rPr>
                      <w:rFonts w:ascii="Times New Roman" w:hAnsi="Times New Roman" w:cs="Times New Roman"/>
                      <w:sz w:val="15"/>
                    </w:rPr>
                    <w:t>1</w:t>
                  </w:r>
                  <w:r>
                    <w:rPr>
                      <w:rFonts w:ascii="Times New Roman" w:hAnsi="Times New Roman" w:cs="Times New Roman" w:hint="eastAsia"/>
                      <w:sz w:val="15"/>
                    </w:rPr>
                    <w:t xml:space="preserve">. </w:t>
                  </w:r>
                  <w:r w:rsidRPr="00D1076A">
                    <w:rPr>
                      <w:rFonts w:ascii="Times New Roman" w:cs="Times New Roman"/>
                      <w:sz w:val="15"/>
                    </w:rPr>
                    <w:t>最好改为黑白框图；框线与箭头等粗细相等；</w:t>
                  </w:r>
                </w:p>
                <w:p w:rsidR="00B5244A" w:rsidRPr="00D1076A" w:rsidRDefault="00B5244A" w:rsidP="00D1076A">
                  <w:pPr>
                    <w:pStyle w:val="aa"/>
                    <w:snapToGrid w:val="0"/>
                    <w:spacing w:line="288" w:lineRule="auto"/>
                    <w:ind w:firstLineChars="0" w:firstLine="199"/>
                    <w:rPr>
                      <w:rFonts w:ascii="Times New Roman" w:hAnsi="Times New Roman" w:cs="Times New Roman"/>
                      <w:kern w:val="0"/>
                      <w:sz w:val="15"/>
                    </w:rPr>
                  </w:pPr>
                  <w:r w:rsidRPr="00D1076A">
                    <w:rPr>
                      <w:rFonts w:ascii="Times New Roman" w:hAnsi="Times New Roman" w:cs="Times New Roman"/>
                      <w:sz w:val="15"/>
                    </w:rPr>
                    <w:t>2</w:t>
                  </w:r>
                  <w:r>
                    <w:rPr>
                      <w:rFonts w:ascii="Times New Roman" w:hAnsi="Times New Roman" w:cs="Times New Roman" w:hint="eastAsia"/>
                      <w:sz w:val="15"/>
                    </w:rPr>
                    <w:t xml:space="preserve">. </w:t>
                  </w:r>
                  <w:r w:rsidRPr="00D1076A">
                    <w:rPr>
                      <w:rFonts w:ascii="Times New Roman" w:cs="Times New Roman"/>
                      <w:sz w:val="15"/>
                    </w:rPr>
                    <w:t>提供可编辑图（如</w:t>
                  </w:r>
                  <w:proofErr w:type="spellStart"/>
                  <w:r w:rsidRPr="00D1076A">
                    <w:rPr>
                      <w:rFonts w:ascii="Times New Roman" w:hAnsi="Times New Roman" w:cs="Times New Roman"/>
                      <w:sz w:val="15"/>
                    </w:rPr>
                    <w:t>ppt</w:t>
                  </w:r>
                  <w:proofErr w:type="spellEnd"/>
                  <w:r w:rsidRPr="00D1076A">
                    <w:rPr>
                      <w:rFonts w:ascii="Times New Roman" w:cs="Times New Roman"/>
                      <w:sz w:val="15"/>
                    </w:rPr>
                    <w:t>）；</w:t>
                  </w:r>
                </w:p>
                <w:p w:rsidR="00B5244A" w:rsidRPr="00D1076A" w:rsidRDefault="00B5244A" w:rsidP="00D1076A">
                  <w:pPr>
                    <w:pStyle w:val="aa"/>
                    <w:snapToGrid w:val="0"/>
                    <w:spacing w:line="288" w:lineRule="auto"/>
                    <w:ind w:firstLineChars="0" w:firstLine="199"/>
                    <w:rPr>
                      <w:rFonts w:ascii="Times New Roman" w:hAnsi="Times New Roman" w:cs="Times New Roman"/>
                      <w:kern w:val="0"/>
                      <w:sz w:val="15"/>
                    </w:rPr>
                  </w:pPr>
                  <w:r w:rsidRPr="00D1076A">
                    <w:rPr>
                      <w:rFonts w:ascii="Times New Roman" w:hAnsi="Times New Roman" w:cs="Times New Roman"/>
                      <w:sz w:val="15"/>
                    </w:rPr>
                    <w:t>3</w:t>
                  </w:r>
                  <w:r>
                    <w:rPr>
                      <w:rFonts w:ascii="Times New Roman" w:hAnsi="Times New Roman" w:cs="Times New Roman" w:hint="eastAsia"/>
                      <w:sz w:val="15"/>
                    </w:rPr>
                    <w:t xml:space="preserve">. </w:t>
                  </w:r>
                  <w:r w:rsidRPr="00D1076A">
                    <w:rPr>
                      <w:rFonts w:ascii="Times New Roman" w:cs="Times New Roman"/>
                      <w:sz w:val="15"/>
                    </w:rPr>
                    <w:t>字号字体要求：号字，中文普通宋体，字母和数字用</w:t>
                  </w:r>
                  <w:r w:rsidRPr="00D1076A">
                    <w:rPr>
                      <w:rFonts w:ascii="Times New Roman" w:hAnsi="Times New Roman" w:cs="Times New Roman"/>
                      <w:sz w:val="15"/>
                    </w:rPr>
                    <w:t>times new roman</w:t>
                  </w:r>
                  <w:r w:rsidRPr="00D1076A">
                    <w:rPr>
                      <w:rFonts w:ascii="Times New Roman" w:cs="Times New Roman"/>
                      <w:sz w:val="15"/>
                    </w:rPr>
                    <w:t>字体；</w:t>
                  </w:r>
                </w:p>
                <w:p w:rsidR="00B5244A" w:rsidRPr="00D1076A" w:rsidRDefault="00B5244A" w:rsidP="00D1076A">
                  <w:pPr>
                    <w:snapToGrid w:val="0"/>
                    <w:spacing w:line="288" w:lineRule="auto"/>
                    <w:ind w:firstLineChars="0" w:firstLine="199"/>
                    <w:rPr>
                      <w:rFonts w:ascii="Times New Roman" w:hAnsi="Times New Roman" w:cs="Times New Roman"/>
                    </w:rPr>
                  </w:pPr>
                  <w:r w:rsidRPr="00D1076A">
                    <w:rPr>
                      <w:rFonts w:ascii="Times New Roman" w:hAnsi="Times New Roman" w:cs="Times New Roman"/>
                      <w:sz w:val="15"/>
                    </w:rPr>
                    <w:t>4</w:t>
                  </w:r>
                  <w:r>
                    <w:rPr>
                      <w:rFonts w:ascii="Times New Roman" w:hAnsi="Times New Roman" w:cs="Times New Roman" w:hint="eastAsia"/>
                      <w:sz w:val="15"/>
                    </w:rPr>
                    <w:t xml:space="preserve">. </w:t>
                  </w:r>
                  <w:r w:rsidRPr="00D1076A">
                    <w:rPr>
                      <w:rFonts w:ascii="Times New Roman" w:cs="Times New Roman"/>
                      <w:sz w:val="15"/>
                    </w:rPr>
                    <w:t>彩图每页加</w:t>
                  </w:r>
                  <w:r w:rsidRPr="00D1076A">
                    <w:rPr>
                      <w:rFonts w:ascii="Times New Roman" w:hAnsi="Times New Roman" w:cs="Times New Roman"/>
                      <w:sz w:val="15"/>
                    </w:rPr>
                    <w:t>600</w:t>
                  </w:r>
                  <w:r w:rsidRPr="00D1076A">
                    <w:rPr>
                      <w:rFonts w:ascii="Times New Roman" w:cs="Times New Roman"/>
                      <w:sz w:val="15"/>
                    </w:rPr>
                    <w:t>元（请作者确认）</w:t>
                  </w:r>
                </w:p>
              </w:txbxContent>
            </v:textbox>
          </v:shape>
        </w:pict>
      </w:r>
      <w:r w:rsidR="00465DD0" w:rsidRPr="00465DD0">
        <w:rPr>
          <w:rFonts w:cs="Times New Roman"/>
          <w:noProof/>
        </w:rPr>
        <w:drawing>
          <wp:inline distT="0" distB="0" distL="0" distR="0">
            <wp:extent cx="2832083" cy="1718733"/>
            <wp:effectExtent l="19050" t="0" r="6367" b="0"/>
            <wp:docPr id="5" name="图片 80" descr="C:\Users\ZWJ\AppData\Roaming\Tencent\Users\576658563\QQ\WinTemp\RichOle\M(`YSR_NRMBZA9OPJ%WTM{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C:\Users\ZWJ\AppData\Roaming\Tencent\Users\576658563\QQ\WinTemp\RichOle\M(`YSR_NRMBZA9OPJ%WTM{D.png"/>
                    <pic:cNvPicPr>
                      <a:picLocks noChangeAspect="1" noChangeArrowheads="1"/>
                    </pic:cNvPicPr>
                  </pic:nvPicPr>
                  <pic:blipFill>
                    <a:blip r:embed="rId29" cstate="print"/>
                    <a:srcRect t="3891"/>
                    <a:stretch>
                      <a:fillRect/>
                    </a:stretch>
                  </pic:blipFill>
                  <pic:spPr bwMode="auto">
                    <a:xfrm>
                      <a:off x="0" y="0"/>
                      <a:ext cx="2837607" cy="1722085"/>
                    </a:xfrm>
                    <a:prstGeom prst="rect">
                      <a:avLst/>
                    </a:prstGeom>
                    <a:noFill/>
                    <a:ln w="9525">
                      <a:noFill/>
                      <a:miter lim="800000"/>
                      <a:headEnd/>
                      <a:tailEnd/>
                    </a:ln>
                  </pic:spPr>
                </pic:pic>
              </a:graphicData>
            </a:graphic>
          </wp:inline>
        </w:drawing>
      </w:r>
    </w:p>
    <w:p w:rsidR="00103FA7" w:rsidRPr="001C4788" w:rsidRDefault="004E3B6B" w:rsidP="00657735">
      <w:pPr>
        <w:pStyle w:val="afe"/>
        <w:spacing w:beforeLines="40" w:before="124"/>
        <w:ind w:firstLine="420"/>
        <w:rPr>
          <w:rStyle w:val="a9"/>
          <w:rFonts w:hAnsi="黑体" w:cs="Times New Roman"/>
          <w:color w:val="1429F4"/>
        </w:rPr>
      </w:pPr>
      <w:r>
        <w:rPr>
          <w:noProof/>
          <w:sz w:val="18"/>
          <w:szCs w:val="18"/>
        </w:rPr>
        <w:pict>
          <v:shape id="_x0000_s1042" type="#_x0000_t202" style="position:absolute;left:0;text-align:left;margin-left:215.15pt;margin-top:12.8pt;width:194.45pt;height:165.7pt;z-index:251666432;mso-height-percent:200;mso-height-percent:200;mso-width-relative:margin;mso-height-relative:margin" fillcolor="#fdf1e9" stroked="f">
            <v:textbox style="mso-next-textbox:#_x0000_s1042;mso-fit-shape-to-text:t">
              <w:txbxContent>
                <w:p w:rsidR="00B5244A" w:rsidRPr="00B74E39" w:rsidRDefault="00B5244A" w:rsidP="00B74E39">
                  <w:pPr>
                    <w:pStyle w:val="aa"/>
                    <w:snapToGrid w:val="0"/>
                    <w:spacing w:line="288" w:lineRule="auto"/>
                    <w:ind w:firstLineChars="0"/>
                    <w:rPr>
                      <w:sz w:val="15"/>
                    </w:rPr>
                  </w:pPr>
                  <w:r>
                    <w:rPr>
                      <w:rFonts w:hint="eastAsia"/>
                      <w:sz w:val="15"/>
                    </w:rPr>
                    <w:t xml:space="preserve">1. </w:t>
                  </w:r>
                  <w:r w:rsidRPr="00B74E39">
                    <w:rPr>
                      <w:rFonts w:hint="eastAsia"/>
                      <w:sz w:val="15"/>
                    </w:rPr>
                    <w:t>提供可编辑的制图原图，</w:t>
                  </w:r>
                  <w:r w:rsidRPr="00B74E39">
                    <w:rPr>
                      <w:sz w:val="15"/>
                    </w:rPr>
                    <w:t>或</w:t>
                  </w:r>
                  <w:r w:rsidRPr="00B74E39">
                    <w:rPr>
                      <w:rFonts w:hint="eastAsia"/>
                      <w:sz w:val="15"/>
                    </w:rPr>
                    <w:t>输出AI格式</w:t>
                  </w:r>
                </w:p>
                <w:p w:rsidR="00B5244A" w:rsidRDefault="00B5244A" w:rsidP="00B74E39">
                  <w:pPr>
                    <w:pStyle w:val="aa"/>
                    <w:snapToGrid w:val="0"/>
                    <w:spacing w:line="288" w:lineRule="auto"/>
                    <w:ind w:firstLineChars="0"/>
                    <w:rPr>
                      <w:sz w:val="15"/>
                    </w:rPr>
                  </w:pPr>
                  <w:r>
                    <w:rPr>
                      <w:rFonts w:hint="eastAsia"/>
                      <w:sz w:val="15"/>
                    </w:rPr>
                    <w:t>2. 中文</w:t>
                  </w:r>
                  <w:r w:rsidRPr="00B74E39">
                    <w:rPr>
                      <w:rFonts w:hint="eastAsia"/>
                      <w:sz w:val="15"/>
                    </w:rPr>
                    <w:t>６号宋体</w:t>
                  </w:r>
                  <w:r w:rsidRPr="00B74E39">
                    <w:rPr>
                      <w:sz w:val="15"/>
                    </w:rPr>
                    <w:t>，</w:t>
                  </w:r>
                  <w:r>
                    <w:rPr>
                      <w:rFonts w:hint="eastAsia"/>
                      <w:sz w:val="15"/>
                    </w:rPr>
                    <w:t>英文</w:t>
                  </w:r>
                  <w:r w:rsidRPr="00B74E39">
                    <w:rPr>
                      <w:rFonts w:hint="eastAsia"/>
                      <w:sz w:val="15"/>
                    </w:rPr>
                    <w:t>用times new roman字体</w:t>
                  </w:r>
                </w:p>
                <w:p w:rsidR="00B5244A" w:rsidRPr="00B74E39" w:rsidRDefault="00B5244A" w:rsidP="00B74E39">
                  <w:pPr>
                    <w:pStyle w:val="aa"/>
                    <w:snapToGrid w:val="0"/>
                    <w:spacing w:line="288" w:lineRule="auto"/>
                    <w:ind w:firstLineChars="0"/>
                    <w:rPr>
                      <w:sz w:val="15"/>
                    </w:rPr>
                  </w:pPr>
                  <w:r>
                    <w:rPr>
                      <w:rFonts w:hint="eastAsia"/>
                      <w:sz w:val="15"/>
                    </w:rPr>
                    <w:t xml:space="preserve">3. </w:t>
                  </w:r>
                  <w:r w:rsidRPr="00B74E39">
                    <w:rPr>
                      <w:sz w:val="15"/>
                    </w:rPr>
                    <w:t>线条为0.5pt</w:t>
                  </w:r>
                </w:p>
                <w:p w:rsidR="00B5244A" w:rsidRPr="00B74E39" w:rsidRDefault="00B5244A" w:rsidP="00B74E39">
                  <w:pPr>
                    <w:pStyle w:val="aa"/>
                    <w:snapToGrid w:val="0"/>
                    <w:spacing w:line="288" w:lineRule="auto"/>
                    <w:ind w:firstLineChars="0"/>
                    <w:rPr>
                      <w:sz w:val="15"/>
                    </w:rPr>
                  </w:pPr>
                  <w:r>
                    <w:rPr>
                      <w:rFonts w:hint="eastAsia"/>
                      <w:sz w:val="15"/>
                    </w:rPr>
                    <w:t xml:space="preserve">4. </w:t>
                  </w:r>
                  <w:r w:rsidRPr="00B74E39">
                    <w:rPr>
                      <w:rFonts w:hint="eastAsia"/>
                      <w:sz w:val="15"/>
                    </w:rPr>
                    <w:t>给各子图编号a、b、c、d，</w:t>
                  </w:r>
                  <w:r w:rsidRPr="00B74E39">
                    <w:rPr>
                      <w:sz w:val="15"/>
                    </w:rPr>
                    <w:t xml:space="preserve">格式为：a. </w:t>
                  </w:r>
                  <w:r w:rsidRPr="00B74E39">
                    <w:rPr>
                      <w:rFonts w:hint="eastAsia"/>
                      <w:sz w:val="15"/>
                    </w:rPr>
                    <w:t>标题；</w:t>
                  </w:r>
                </w:p>
                <w:p w:rsidR="00B5244A" w:rsidRPr="00B74E39" w:rsidRDefault="00B5244A" w:rsidP="00B74E39">
                  <w:pPr>
                    <w:pStyle w:val="aa"/>
                    <w:snapToGrid w:val="0"/>
                    <w:spacing w:line="288" w:lineRule="auto"/>
                    <w:ind w:firstLineChars="0"/>
                    <w:rPr>
                      <w:sz w:val="15"/>
                    </w:rPr>
                  </w:pPr>
                  <w:r>
                    <w:rPr>
                      <w:rFonts w:hint="eastAsia"/>
                      <w:sz w:val="15"/>
                    </w:rPr>
                    <w:t xml:space="preserve">5. </w:t>
                  </w:r>
                  <w:r w:rsidRPr="00B74E39">
                    <w:rPr>
                      <w:rFonts w:hint="eastAsia"/>
                      <w:sz w:val="15"/>
                    </w:rPr>
                    <w:t>涉及到国界，需要使用测绘局权威地图作为底图，并提供审图号；</w:t>
                  </w:r>
                  <w:proofErr w:type="gramStart"/>
                  <w:r w:rsidRPr="00B74E39">
                    <w:rPr>
                      <w:rFonts w:hint="eastAsia"/>
                      <w:sz w:val="15"/>
                    </w:rPr>
                    <w:t>将审图号</w:t>
                  </w:r>
                  <w:proofErr w:type="gramEnd"/>
                  <w:r w:rsidRPr="00B74E39">
                    <w:rPr>
                      <w:rFonts w:hint="eastAsia"/>
                      <w:sz w:val="15"/>
                    </w:rPr>
                    <w:t>放入图内左下角，格式为：审图号：GS(2016)1570号；</w:t>
                  </w:r>
                </w:p>
                <w:p w:rsidR="00B5244A" w:rsidRPr="00B74E39" w:rsidRDefault="00B5244A" w:rsidP="00B74E39">
                  <w:pPr>
                    <w:pStyle w:val="aa"/>
                    <w:snapToGrid w:val="0"/>
                    <w:spacing w:line="288" w:lineRule="auto"/>
                    <w:ind w:firstLineChars="0"/>
                    <w:rPr>
                      <w:sz w:val="15"/>
                    </w:rPr>
                  </w:pPr>
                  <w:r>
                    <w:rPr>
                      <w:rFonts w:hint="eastAsia"/>
                      <w:sz w:val="15"/>
                    </w:rPr>
                    <w:t xml:space="preserve">6. </w:t>
                  </w:r>
                  <w:r w:rsidRPr="00B74E39">
                    <w:rPr>
                      <w:rFonts w:hint="eastAsia"/>
                      <w:sz w:val="15"/>
                    </w:rPr>
                    <w:t xml:space="preserve">比例尺用一段线段即可，无需太长，起终点上方分别标注，例如：“0”和 </w:t>
                  </w:r>
                  <w:r w:rsidRPr="00B74E39">
                    <w:rPr>
                      <w:sz w:val="15"/>
                    </w:rPr>
                    <w:t>“5</w:t>
                  </w:r>
                  <w:r w:rsidRPr="00B74E39">
                    <w:rPr>
                      <w:rFonts w:hint="eastAsia"/>
                      <w:sz w:val="15"/>
                    </w:rPr>
                    <w:t xml:space="preserve">0 km (注意 </w:t>
                  </w:r>
                  <w:r w:rsidRPr="00B74E39">
                    <w:rPr>
                      <w:sz w:val="15"/>
                    </w:rPr>
                    <w:t>5</w:t>
                  </w:r>
                  <w:r w:rsidRPr="00B74E39">
                    <w:rPr>
                      <w:rFonts w:hint="eastAsia"/>
                      <w:sz w:val="15"/>
                    </w:rPr>
                    <w:t>0和km之间空一格，km用小写)；</w:t>
                  </w:r>
                </w:p>
                <w:p w:rsidR="00B5244A" w:rsidRPr="00B74E39" w:rsidRDefault="00B5244A" w:rsidP="00B74E39">
                  <w:pPr>
                    <w:pStyle w:val="aa"/>
                    <w:snapToGrid w:val="0"/>
                    <w:spacing w:line="288" w:lineRule="auto"/>
                    <w:ind w:firstLineChars="0"/>
                    <w:rPr>
                      <w:sz w:val="15"/>
                    </w:rPr>
                  </w:pPr>
                  <w:r>
                    <w:rPr>
                      <w:rFonts w:hint="eastAsia"/>
                      <w:sz w:val="15"/>
                    </w:rPr>
                    <w:t xml:space="preserve">7． </w:t>
                  </w:r>
                  <w:r w:rsidRPr="00B74E39">
                    <w:rPr>
                      <w:rFonts w:hint="eastAsia"/>
                      <w:sz w:val="15"/>
                    </w:rPr>
                    <w:t>图例中的数值范围用“~”表示，大小符号应和波浪线对齐；</w:t>
                  </w:r>
                </w:p>
                <w:p w:rsidR="00B5244A" w:rsidRPr="00B74E39" w:rsidRDefault="00B5244A" w:rsidP="00B74E39">
                  <w:pPr>
                    <w:snapToGrid w:val="0"/>
                    <w:spacing w:line="288" w:lineRule="auto"/>
                    <w:ind w:firstLine="300"/>
                  </w:pPr>
                  <w:r>
                    <w:rPr>
                      <w:rFonts w:hint="eastAsia"/>
                      <w:sz w:val="15"/>
                    </w:rPr>
                    <w:t xml:space="preserve">8. </w:t>
                  </w:r>
                  <w:r w:rsidRPr="00B74E39">
                    <w:rPr>
                      <w:rFonts w:hint="eastAsia"/>
                      <w:sz w:val="15"/>
                    </w:rPr>
                    <w:t>彩图每页加600元版面费</w:t>
                  </w:r>
                </w:p>
              </w:txbxContent>
            </v:textbox>
          </v:shape>
        </w:pict>
      </w:r>
      <w:r w:rsidR="00B74E39" w:rsidRPr="0005086B">
        <w:rPr>
          <w:rStyle w:val="a9"/>
          <w:rFonts w:hAnsi="黑体" w:cs="Times New Roman" w:hint="eastAsia"/>
          <w:b/>
          <w:color w:val="1429F4"/>
        </w:rPr>
        <w:t xml:space="preserve">2. </w:t>
      </w:r>
      <w:r w:rsidR="00B74E39" w:rsidRPr="001C4788">
        <w:rPr>
          <w:rStyle w:val="a9"/>
          <w:rFonts w:hAnsi="黑体" w:cs="Times New Roman" w:hint="eastAsia"/>
          <w:color w:val="1429F4"/>
        </w:rPr>
        <w:t>位图</w:t>
      </w:r>
    </w:p>
    <w:p w:rsidR="00B74E39" w:rsidRDefault="00B74E39" w:rsidP="00B74E39">
      <w:pPr>
        <w:pStyle w:val="afe"/>
        <w:ind w:firstLine="420"/>
        <w:rPr>
          <w:sz w:val="18"/>
          <w:szCs w:val="18"/>
        </w:rPr>
      </w:pPr>
      <w:r w:rsidRPr="00B74E39">
        <w:rPr>
          <w:noProof/>
          <w:sz w:val="18"/>
          <w:szCs w:val="18"/>
        </w:rPr>
        <w:drawing>
          <wp:inline distT="0" distB="0" distL="0" distR="0">
            <wp:extent cx="2414049" cy="1803242"/>
            <wp:effectExtent l="19050" t="0" r="5301" b="0"/>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0" cstate="print">
                      <a:extLst>
                        <a:ext uri="{28A0092B-C50C-407E-A947-70E740481C1C}">
                          <a14:useLocalDpi xmlns:a14="http://schemas.microsoft.com/office/drawing/2010/main" val="0"/>
                        </a:ext>
                      </a:extLst>
                    </a:blip>
                    <a:srcRect b="21334"/>
                    <a:stretch>
                      <a:fillRect/>
                    </a:stretch>
                  </pic:blipFill>
                  <pic:spPr bwMode="auto">
                    <a:xfrm>
                      <a:off x="0" y="0"/>
                      <a:ext cx="2412916" cy="1802395"/>
                    </a:xfrm>
                    <a:prstGeom prst="rect">
                      <a:avLst/>
                    </a:prstGeom>
                    <a:noFill/>
                    <a:ln>
                      <a:noFill/>
                    </a:ln>
                  </pic:spPr>
                </pic:pic>
              </a:graphicData>
            </a:graphic>
          </wp:inline>
        </w:drawing>
      </w:r>
    </w:p>
    <w:p w:rsidR="001548D7" w:rsidRPr="001C4788" w:rsidRDefault="001548D7" w:rsidP="00657735">
      <w:pPr>
        <w:pStyle w:val="afe"/>
        <w:spacing w:beforeLines="40" w:before="124"/>
        <w:ind w:firstLine="420"/>
        <w:rPr>
          <w:rStyle w:val="a9"/>
          <w:rFonts w:hAnsi="黑体" w:cs="Times New Roman"/>
          <w:color w:val="1429F4"/>
        </w:rPr>
      </w:pPr>
      <w:r w:rsidRPr="001C4788">
        <w:rPr>
          <w:rStyle w:val="a9"/>
          <w:rFonts w:hAnsi="黑体" w:cs="Times New Roman" w:hint="eastAsia"/>
          <w:color w:val="1429F4"/>
        </w:rPr>
        <w:t xml:space="preserve">3. </w:t>
      </w:r>
      <w:r w:rsidRPr="001C4788">
        <w:rPr>
          <w:rStyle w:val="a9"/>
          <w:rFonts w:hAnsi="黑体" w:cs="Times New Roman" w:hint="eastAsia"/>
          <w:color w:val="1429F4"/>
        </w:rPr>
        <w:t>曲线图</w:t>
      </w:r>
    </w:p>
    <w:p w:rsidR="001548D7" w:rsidRDefault="001548D7" w:rsidP="00657735">
      <w:pPr>
        <w:pStyle w:val="afe"/>
        <w:spacing w:beforeLines="40" w:before="124"/>
        <w:ind w:firstLine="420"/>
        <w:rPr>
          <w:rStyle w:val="a9"/>
          <w:rFonts w:hAnsi="黑体" w:cs="Times New Roman"/>
          <w:color w:val="1429F4"/>
        </w:rPr>
      </w:pPr>
      <w:r w:rsidRPr="001C4788">
        <w:rPr>
          <w:rStyle w:val="a9"/>
          <w:rFonts w:hAnsi="黑体" w:cs="Times New Roman"/>
          <w:noProof/>
          <w:color w:val="1429F4"/>
        </w:rPr>
        <w:drawing>
          <wp:inline distT="0" distB="0" distL="0" distR="0">
            <wp:extent cx="4489450" cy="863600"/>
            <wp:effectExtent l="19050" t="0" r="6350" b="0"/>
            <wp:docPr id="1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1" cstate="print">
                      <a:extLst>
                        <a:ext uri="{28A0092B-C50C-407E-A947-70E740481C1C}">
                          <a14:useLocalDpi xmlns:a14="http://schemas.microsoft.com/office/drawing/2010/main" val="0"/>
                        </a:ext>
                      </a:extLst>
                    </a:blip>
                    <a:srcRect b="70753"/>
                    <a:stretch>
                      <a:fillRect/>
                    </a:stretch>
                  </pic:blipFill>
                  <pic:spPr bwMode="auto">
                    <a:xfrm>
                      <a:off x="0" y="0"/>
                      <a:ext cx="4489450" cy="863600"/>
                    </a:xfrm>
                    <a:prstGeom prst="rect">
                      <a:avLst/>
                    </a:prstGeom>
                    <a:noFill/>
                    <a:ln>
                      <a:noFill/>
                    </a:ln>
                  </pic:spPr>
                </pic:pic>
              </a:graphicData>
            </a:graphic>
          </wp:inline>
        </w:drawing>
      </w:r>
    </w:p>
    <w:p w:rsidR="0005086B" w:rsidRDefault="004E3B6B" w:rsidP="00657735">
      <w:pPr>
        <w:pStyle w:val="afe"/>
        <w:spacing w:beforeLines="40" w:before="124"/>
        <w:ind w:firstLine="420"/>
        <w:rPr>
          <w:rStyle w:val="a9"/>
          <w:rFonts w:hAnsi="黑体" w:cs="Times New Roman"/>
          <w:color w:val="1429F4"/>
        </w:rPr>
      </w:pPr>
      <w:r>
        <w:rPr>
          <w:rStyle w:val="a9"/>
        </w:rPr>
        <w:pict>
          <v:shape id="_x0000_s1043" type="#_x0000_t202" style="position:absolute;left:0;text-align:left;margin-left:2.85pt;margin-top:.55pt;width:416.45pt;height:86.65pt;z-index:251667456;mso-width-relative:margin;mso-height-relative:margin" fillcolor="#fdf1e9" stroked="f">
            <v:textbox style="mso-next-textbox:#_x0000_s1043">
              <w:txbxContent>
                <w:p w:rsidR="00B5244A" w:rsidRPr="001548D7" w:rsidRDefault="00B5244A" w:rsidP="001548D7">
                  <w:pPr>
                    <w:pStyle w:val="aa"/>
                    <w:snapToGrid w:val="0"/>
                    <w:spacing w:line="288" w:lineRule="auto"/>
                    <w:ind w:firstLineChars="0"/>
                    <w:rPr>
                      <w:sz w:val="15"/>
                    </w:rPr>
                  </w:pPr>
                  <w:r>
                    <w:rPr>
                      <w:rFonts w:hint="eastAsia"/>
                      <w:sz w:val="15"/>
                    </w:rPr>
                    <w:t xml:space="preserve">1. </w:t>
                  </w:r>
                  <w:r w:rsidRPr="001548D7">
                    <w:rPr>
                      <w:rFonts w:hint="eastAsia"/>
                      <w:sz w:val="15"/>
                    </w:rPr>
                    <w:t>提供可编辑的图</w:t>
                  </w:r>
                  <w:r>
                    <w:rPr>
                      <w:rFonts w:hint="eastAsia"/>
                      <w:sz w:val="15"/>
                    </w:rPr>
                    <w:t>, 中文</w:t>
                  </w:r>
                  <w:r w:rsidRPr="00B74E39">
                    <w:rPr>
                      <w:rFonts w:hint="eastAsia"/>
                      <w:sz w:val="15"/>
                    </w:rPr>
                    <w:t>６号宋体</w:t>
                  </w:r>
                  <w:r w:rsidRPr="00B74E39">
                    <w:rPr>
                      <w:sz w:val="15"/>
                    </w:rPr>
                    <w:t>，</w:t>
                  </w:r>
                  <w:r>
                    <w:rPr>
                      <w:rFonts w:hint="eastAsia"/>
                      <w:sz w:val="15"/>
                    </w:rPr>
                    <w:t>英文</w:t>
                  </w:r>
                  <w:r w:rsidRPr="00B74E39">
                    <w:rPr>
                      <w:rFonts w:hint="eastAsia"/>
                      <w:sz w:val="15"/>
                    </w:rPr>
                    <w:t>用times new roman字体</w:t>
                  </w:r>
                </w:p>
                <w:p w:rsidR="00B5244A" w:rsidRPr="001548D7" w:rsidRDefault="00B5244A" w:rsidP="001548D7">
                  <w:pPr>
                    <w:pStyle w:val="aa"/>
                    <w:snapToGrid w:val="0"/>
                    <w:spacing w:line="288" w:lineRule="auto"/>
                    <w:ind w:firstLineChars="0"/>
                    <w:rPr>
                      <w:sz w:val="15"/>
                    </w:rPr>
                  </w:pPr>
                  <w:r>
                    <w:rPr>
                      <w:rFonts w:hint="eastAsia"/>
                      <w:sz w:val="15"/>
                    </w:rPr>
                    <w:t xml:space="preserve">2. </w:t>
                  </w:r>
                  <w:r w:rsidRPr="001548D7">
                    <w:rPr>
                      <w:rFonts w:hint="eastAsia"/>
                      <w:sz w:val="15"/>
                    </w:rPr>
                    <w:t>尽量</w:t>
                  </w:r>
                  <w:r w:rsidRPr="001548D7">
                    <w:rPr>
                      <w:sz w:val="15"/>
                    </w:rPr>
                    <w:t>将科学计数法代表的数字用小数表示</w:t>
                  </w:r>
                  <w:r w:rsidRPr="001548D7">
                    <w:rPr>
                      <w:rFonts w:hint="eastAsia"/>
                      <w:sz w:val="15"/>
                    </w:rPr>
                    <w:t>，尤其是在公式中容易产生歧义。</w:t>
                  </w:r>
                </w:p>
                <w:p w:rsidR="00B5244A" w:rsidRPr="001548D7" w:rsidRDefault="00B5244A" w:rsidP="001548D7">
                  <w:pPr>
                    <w:pStyle w:val="aa"/>
                    <w:snapToGrid w:val="0"/>
                    <w:spacing w:line="288" w:lineRule="auto"/>
                    <w:ind w:firstLineChars="0"/>
                    <w:rPr>
                      <w:sz w:val="15"/>
                    </w:rPr>
                  </w:pPr>
                  <w:r>
                    <w:rPr>
                      <w:rFonts w:hint="eastAsia"/>
                      <w:sz w:val="15"/>
                    </w:rPr>
                    <w:t xml:space="preserve">3. </w:t>
                  </w:r>
                  <w:r w:rsidRPr="001548D7">
                    <w:rPr>
                      <w:rFonts w:hint="eastAsia"/>
                      <w:sz w:val="15"/>
                    </w:rPr>
                    <w:t>注意</w:t>
                  </w:r>
                  <w:r w:rsidRPr="00B5244A">
                    <w:rPr>
                      <w:rFonts w:hint="eastAsia"/>
                      <w:i/>
                      <w:sz w:val="15"/>
                    </w:rPr>
                    <w:t>y</w:t>
                  </w:r>
                  <w:r w:rsidRPr="001548D7">
                    <w:rPr>
                      <w:rFonts w:hint="eastAsia"/>
                      <w:sz w:val="15"/>
                    </w:rPr>
                    <w:t>，</w:t>
                  </w:r>
                  <w:r w:rsidRPr="00B5244A">
                    <w:rPr>
                      <w:rFonts w:hint="eastAsia"/>
                      <w:i/>
                      <w:sz w:val="15"/>
                    </w:rPr>
                    <w:t>x</w:t>
                  </w:r>
                  <w:r w:rsidRPr="001548D7">
                    <w:rPr>
                      <w:rFonts w:hint="eastAsia"/>
                      <w:sz w:val="15"/>
                    </w:rPr>
                    <w:t>和</w:t>
                  </w:r>
                  <w:r w:rsidRPr="00B5244A">
                    <w:rPr>
                      <w:rFonts w:hint="eastAsia"/>
                      <w:i/>
                      <w:sz w:val="15"/>
                    </w:rPr>
                    <w:t>R</w:t>
                  </w:r>
                  <w:r w:rsidRPr="00B5244A">
                    <w:rPr>
                      <w:rFonts w:hint="eastAsia"/>
                      <w:sz w:val="15"/>
                      <w:vertAlign w:val="superscript"/>
                    </w:rPr>
                    <w:t>2</w:t>
                  </w:r>
                  <w:r w:rsidRPr="001548D7">
                    <w:rPr>
                      <w:rFonts w:hint="eastAsia"/>
                      <w:sz w:val="15"/>
                    </w:rPr>
                    <w:t>为斜体。</w:t>
                  </w:r>
                </w:p>
                <w:p w:rsidR="00B5244A" w:rsidRPr="001548D7" w:rsidRDefault="00B5244A" w:rsidP="001548D7">
                  <w:pPr>
                    <w:pStyle w:val="aa"/>
                    <w:snapToGrid w:val="0"/>
                    <w:spacing w:line="288" w:lineRule="auto"/>
                    <w:ind w:firstLineChars="0"/>
                    <w:rPr>
                      <w:sz w:val="15"/>
                    </w:rPr>
                  </w:pPr>
                  <w:r>
                    <w:rPr>
                      <w:rFonts w:hint="eastAsia"/>
                      <w:sz w:val="15"/>
                    </w:rPr>
                    <w:t xml:space="preserve">4. </w:t>
                  </w:r>
                  <w:r w:rsidRPr="001548D7">
                    <w:rPr>
                      <w:sz w:val="15"/>
                    </w:rPr>
                    <w:t>添加横、纵坐标名称和单位</w:t>
                  </w:r>
                  <w:r>
                    <w:rPr>
                      <w:rFonts w:hint="eastAsia"/>
                      <w:sz w:val="15"/>
                    </w:rPr>
                    <w:t xml:space="preserve">, </w:t>
                  </w:r>
                  <w:r w:rsidRPr="001548D7">
                    <w:rPr>
                      <w:rFonts w:hint="eastAsia"/>
                      <w:sz w:val="15"/>
                    </w:rPr>
                    <w:t>坐标轴标题应居中，有单位则“/”后写单位。</w:t>
                  </w:r>
                </w:p>
                <w:p w:rsidR="0005086B" w:rsidRDefault="00B5244A" w:rsidP="001548D7">
                  <w:pPr>
                    <w:pStyle w:val="aa"/>
                    <w:snapToGrid w:val="0"/>
                    <w:spacing w:line="288" w:lineRule="auto"/>
                    <w:ind w:firstLineChars="0"/>
                    <w:rPr>
                      <w:sz w:val="15"/>
                    </w:rPr>
                  </w:pPr>
                  <w:r>
                    <w:rPr>
                      <w:rFonts w:hint="eastAsia"/>
                      <w:sz w:val="15"/>
                    </w:rPr>
                    <w:t xml:space="preserve">5. </w:t>
                  </w:r>
                  <w:r w:rsidRPr="001548D7">
                    <w:rPr>
                      <w:sz w:val="15"/>
                    </w:rPr>
                    <w:t>按a</w:t>
                  </w:r>
                  <w:r w:rsidRPr="001548D7">
                    <w:rPr>
                      <w:rFonts w:hint="eastAsia"/>
                      <w:sz w:val="15"/>
                    </w:rPr>
                    <w:t>、</w:t>
                  </w:r>
                  <w:r w:rsidRPr="001548D7">
                    <w:rPr>
                      <w:sz w:val="15"/>
                    </w:rPr>
                    <w:t>b</w:t>
                  </w:r>
                  <w:r w:rsidRPr="001548D7">
                    <w:rPr>
                      <w:rFonts w:hint="eastAsia"/>
                      <w:sz w:val="15"/>
                    </w:rPr>
                    <w:t>、</w:t>
                  </w:r>
                  <w:r w:rsidRPr="001548D7">
                    <w:rPr>
                      <w:sz w:val="15"/>
                    </w:rPr>
                    <w:t>c命名三幅子图</w:t>
                  </w:r>
                  <w:r w:rsidRPr="001548D7">
                    <w:rPr>
                      <w:rFonts w:hint="eastAsia"/>
                      <w:sz w:val="15"/>
                    </w:rPr>
                    <w:t>。格式为：</w:t>
                  </w:r>
                  <w:proofErr w:type="gramStart"/>
                  <w:r w:rsidRPr="001548D7">
                    <w:rPr>
                      <w:rFonts w:hint="eastAsia"/>
                      <w:sz w:val="15"/>
                    </w:rPr>
                    <w:t>a</w:t>
                  </w:r>
                  <w:proofErr w:type="gramEnd"/>
                  <w:r w:rsidRPr="001548D7">
                    <w:rPr>
                      <w:rFonts w:hint="eastAsia"/>
                      <w:sz w:val="15"/>
                    </w:rPr>
                    <w:t>. 标题</w:t>
                  </w:r>
                </w:p>
                <w:p w:rsidR="00B5244A" w:rsidRPr="001548D7" w:rsidRDefault="00B5244A" w:rsidP="001548D7">
                  <w:pPr>
                    <w:pStyle w:val="aa"/>
                    <w:snapToGrid w:val="0"/>
                    <w:spacing w:line="288" w:lineRule="auto"/>
                    <w:ind w:firstLineChars="0"/>
                    <w:rPr>
                      <w:sz w:val="15"/>
                    </w:rPr>
                  </w:pPr>
                  <w:r>
                    <w:rPr>
                      <w:rFonts w:hint="eastAsia"/>
                      <w:sz w:val="15"/>
                    </w:rPr>
                    <w:t xml:space="preserve">6. </w:t>
                  </w:r>
                  <w:r w:rsidRPr="001548D7">
                    <w:rPr>
                      <w:rFonts w:hint="eastAsia"/>
                      <w:sz w:val="15"/>
                    </w:rPr>
                    <w:t>彩图每页加600元版面费</w:t>
                  </w:r>
                </w:p>
              </w:txbxContent>
            </v:textbox>
          </v:shape>
        </w:pict>
      </w:r>
    </w:p>
    <w:p w:rsidR="0005086B" w:rsidRDefault="0005086B" w:rsidP="00657735">
      <w:pPr>
        <w:pStyle w:val="afe"/>
        <w:spacing w:beforeLines="40" w:before="124"/>
        <w:ind w:firstLine="420"/>
        <w:rPr>
          <w:rStyle w:val="a9"/>
          <w:rFonts w:hAnsi="黑体" w:cs="Times New Roman"/>
          <w:color w:val="1429F4"/>
        </w:rPr>
      </w:pPr>
    </w:p>
    <w:p w:rsidR="0005086B" w:rsidRPr="001C4788" w:rsidRDefault="0005086B" w:rsidP="00657735">
      <w:pPr>
        <w:pStyle w:val="afe"/>
        <w:spacing w:beforeLines="40" w:before="124"/>
        <w:ind w:firstLine="420"/>
        <w:rPr>
          <w:rStyle w:val="a9"/>
          <w:rFonts w:hAnsi="黑体" w:cs="Times New Roman"/>
          <w:color w:val="1429F4"/>
        </w:rPr>
      </w:pPr>
    </w:p>
    <w:p w:rsidR="001548D7" w:rsidRDefault="001548D7" w:rsidP="00B74E39">
      <w:pPr>
        <w:pStyle w:val="afe"/>
        <w:ind w:firstLine="420"/>
        <w:rPr>
          <w:sz w:val="18"/>
          <w:szCs w:val="18"/>
        </w:rPr>
      </w:pPr>
    </w:p>
    <w:p w:rsidR="001548D7" w:rsidRDefault="001548D7" w:rsidP="00B74E39">
      <w:pPr>
        <w:pStyle w:val="afe"/>
        <w:ind w:firstLine="420"/>
        <w:rPr>
          <w:sz w:val="18"/>
          <w:szCs w:val="18"/>
        </w:rPr>
      </w:pPr>
    </w:p>
    <w:p w:rsidR="002D04B3" w:rsidRDefault="004C6EC1" w:rsidP="00D1076A">
      <w:pPr>
        <w:spacing w:line="360" w:lineRule="exact"/>
        <w:ind w:firstLineChars="0" w:firstLine="420"/>
        <w:rPr>
          <w:rFonts w:ascii="黑体" w:eastAsia="黑体" w:hAnsi="黑体" w:cs="Times New Roman"/>
          <w:color w:val="A50021"/>
          <w:szCs w:val="21"/>
        </w:rPr>
      </w:pPr>
      <w:r w:rsidRPr="00D1076A">
        <w:rPr>
          <w:rFonts w:ascii="黑体" w:eastAsia="黑体" w:hAnsi="黑体" w:cs="Times New Roman" w:hint="eastAsia"/>
          <w:color w:val="A50021"/>
          <w:szCs w:val="21"/>
        </w:rPr>
        <w:t>四、</w:t>
      </w:r>
      <w:r w:rsidRPr="00D1076A">
        <w:rPr>
          <w:rFonts w:ascii="黑体" w:eastAsia="黑体" w:hAnsi="黑体" w:cs="Times New Roman"/>
          <w:color w:val="A50021"/>
          <w:szCs w:val="21"/>
        </w:rPr>
        <w:t>参考文献:</w:t>
      </w:r>
    </w:p>
    <w:p w:rsidR="0005086B" w:rsidRPr="0005086B" w:rsidRDefault="0005086B" w:rsidP="0005086B">
      <w:pPr>
        <w:spacing w:line="240" w:lineRule="exact"/>
        <w:ind w:firstLineChars="0" w:firstLine="420"/>
        <w:rPr>
          <w:rFonts w:ascii="黑体" w:eastAsia="黑体" w:hAnsi="黑体" w:cs="Times New Roman"/>
          <w:color w:val="A50021"/>
          <w:sz w:val="13"/>
          <w:szCs w:val="21"/>
        </w:rPr>
      </w:pPr>
    </w:p>
    <w:p w:rsidR="008F5AC3" w:rsidRPr="004C6EC1" w:rsidRDefault="008F5AC3" w:rsidP="004C6EC1">
      <w:pPr>
        <w:pStyle w:val="afff4"/>
        <w:ind w:left="320" w:hanging="320"/>
        <w:rPr>
          <w:rFonts w:cs="Times New Roman"/>
          <w:sz w:val="16"/>
          <w:szCs w:val="16"/>
        </w:rPr>
      </w:pPr>
      <w:r w:rsidRPr="004C6EC1">
        <w:rPr>
          <w:rFonts w:cs="Times New Roman"/>
          <w:sz w:val="16"/>
          <w:szCs w:val="16"/>
        </w:rPr>
        <w:t xml:space="preserve">[1] </w:t>
      </w:r>
      <w:r w:rsidRPr="004C6EC1">
        <w:rPr>
          <w:rFonts w:cs="Times New Roman"/>
          <w:sz w:val="16"/>
          <w:szCs w:val="16"/>
        </w:rPr>
        <w:t>龙花楼</w:t>
      </w:r>
      <w:r w:rsidR="001D77BF" w:rsidRPr="004C6EC1">
        <w:rPr>
          <w:rFonts w:cs="Times New Roman"/>
          <w:sz w:val="16"/>
          <w:szCs w:val="16"/>
        </w:rPr>
        <w:t xml:space="preserve">, </w:t>
      </w:r>
      <w:r w:rsidRPr="004C6EC1">
        <w:rPr>
          <w:rFonts w:cs="Times New Roman"/>
          <w:sz w:val="16"/>
          <w:szCs w:val="16"/>
        </w:rPr>
        <w:t>刘彦随</w:t>
      </w:r>
      <w:r w:rsidR="001D77BF" w:rsidRPr="004C6EC1">
        <w:rPr>
          <w:rFonts w:cs="Times New Roman"/>
          <w:sz w:val="16"/>
          <w:szCs w:val="16"/>
        </w:rPr>
        <w:t xml:space="preserve">, </w:t>
      </w:r>
      <w:r w:rsidRPr="004C6EC1">
        <w:rPr>
          <w:rFonts w:cs="Times New Roman"/>
          <w:sz w:val="16"/>
          <w:szCs w:val="16"/>
        </w:rPr>
        <w:t>张小林</w:t>
      </w:r>
      <w:r w:rsidR="001D77BF" w:rsidRPr="004C6EC1">
        <w:rPr>
          <w:rFonts w:cs="Times New Roman"/>
          <w:sz w:val="16"/>
          <w:szCs w:val="16"/>
        </w:rPr>
        <w:t xml:space="preserve">, </w:t>
      </w:r>
      <w:r w:rsidRPr="004C6EC1">
        <w:rPr>
          <w:rFonts w:cs="Times New Roman"/>
          <w:sz w:val="16"/>
          <w:szCs w:val="16"/>
        </w:rPr>
        <w:t>等</w:t>
      </w:r>
      <w:r w:rsidR="001D77BF" w:rsidRPr="004C6EC1">
        <w:rPr>
          <w:rFonts w:cs="Times New Roman"/>
          <w:sz w:val="16"/>
          <w:szCs w:val="16"/>
        </w:rPr>
        <w:t xml:space="preserve">. </w:t>
      </w:r>
      <w:r w:rsidRPr="004C6EC1">
        <w:rPr>
          <w:rFonts w:cs="Times New Roman"/>
          <w:sz w:val="16"/>
          <w:szCs w:val="16"/>
        </w:rPr>
        <w:t>农业地理与乡村发展研究新近进展</w:t>
      </w:r>
      <w:r w:rsidRPr="004C6EC1">
        <w:rPr>
          <w:rFonts w:cs="Times New Roman"/>
          <w:sz w:val="16"/>
          <w:szCs w:val="16"/>
        </w:rPr>
        <w:t>[J]</w:t>
      </w:r>
      <w:r w:rsidR="001D77BF" w:rsidRPr="004C6EC1">
        <w:rPr>
          <w:rFonts w:cs="Times New Roman"/>
          <w:sz w:val="16"/>
          <w:szCs w:val="16"/>
        </w:rPr>
        <w:t xml:space="preserve">. </w:t>
      </w:r>
      <w:r w:rsidRPr="004C6EC1">
        <w:rPr>
          <w:rFonts w:cs="Times New Roman"/>
          <w:sz w:val="16"/>
          <w:szCs w:val="16"/>
        </w:rPr>
        <w:t>地理学报</w:t>
      </w:r>
      <w:r w:rsidR="001D77BF" w:rsidRPr="004C6EC1">
        <w:rPr>
          <w:rFonts w:cs="Times New Roman"/>
          <w:sz w:val="16"/>
          <w:szCs w:val="16"/>
        </w:rPr>
        <w:t xml:space="preserve">, </w:t>
      </w:r>
      <w:r w:rsidRPr="004C6EC1">
        <w:rPr>
          <w:rFonts w:cs="Times New Roman"/>
          <w:sz w:val="16"/>
          <w:szCs w:val="16"/>
        </w:rPr>
        <w:t>2014</w:t>
      </w:r>
      <w:r w:rsidR="001D77BF" w:rsidRPr="004C6EC1">
        <w:rPr>
          <w:rFonts w:cs="Times New Roman"/>
          <w:sz w:val="16"/>
          <w:szCs w:val="16"/>
        </w:rPr>
        <w:t xml:space="preserve">, </w:t>
      </w:r>
      <w:r w:rsidRPr="004C6EC1">
        <w:rPr>
          <w:rFonts w:cs="Times New Roman"/>
          <w:sz w:val="16"/>
          <w:szCs w:val="16"/>
        </w:rPr>
        <w:t>69(8)</w:t>
      </w:r>
      <w:r w:rsidR="001D77BF" w:rsidRPr="004C6EC1">
        <w:rPr>
          <w:rFonts w:cs="Times New Roman"/>
          <w:sz w:val="16"/>
          <w:szCs w:val="16"/>
        </w:rPr>
        <w:t xml:space="preserve">: </w:t>
      </w:r>
      <w:proofErr w:type="gramStart"/>
      <w:r w:rsidRPr="004C6EC1">
        <w:rPr>
          <w:rFonts w:cs="Times New Roman"/>
          <w:sz w:val="16"/>
          <w:szCs w:val="16"/>
        </w:rPr>
        <w:t>1145-1158</w:t>
      </w:r>
      <w:r w:rsidR="001D77BF" w:rsidRPr="004C6EC1">
        <w:rPr>
          <w:rFonts w:cs="Times New Roman"/>
          <w:sz w:val="16"/>
          <w:szCs w:val="16"/>
        </w:rPr>
        <w:t xml:space="preserve">. </w:t>
      </w:r>
      <w:r w:rsidR="009C7D85" w:rsidRPr="004C6EC1">
        <w:rPr>
          <w:rFonts w:cs="Times New Roman"/>
          <w:sz w:val="16"/>
          <w:szCs w:val="16"/>
        </w:rPr>
        <w:t>[Long H L</w:t>
      </w:r>
      <w:r w:rsidR="001D77BF" w:rsidRPr="004C6EC1">
        <w:rPr>
          <w:rFonts w:cs="Times New Roman"/>
          <w:sz w:val="16"/>
          <w:szCs w:val="16"/>
        </w:rPr>
        <w:t xml:space="preserve">, </w:t>
      </w:r>
      <w:r w:rsidR="009C7D85" w:rsidRPr="004C6EC1">
        <w:rPr>
          <w:rFonts w:cs="Times New Roman"/>
          <w:sz w:val="16"/>
          <w:szCs w:val="16"/>
        </w:rPr>
        <w:t>Liu Y S</w:t>
      </w:r>
      <w:r w:rsidR="001D77BF" w:rsidRPr="004C6EC1">
        <w:rPr>
          <w:rFonts w:cs="Times New Roman"/>
          <w:sz w:val="16"/>
          <w:szCs w:val="16"/>
        </w:rPr>
        <w:t xml:space="preserve">, </w:t>
      </w:r>
      <w:r w:rsidR="009C7D85" w:rsidRPr="004C6EC1">
        <w:rPr>
          <w:rFonts w:cs="Times New Roman"/>
          <w:sz w:val="16"/>
          <w:szCs w:val="16"/>
        </w:rPr>
        <w:t>Zhang X L</w:t>
      </w:r>
      <w:r w:rsidR="001D77BF" w:rsidRPr="004C6EC1">
        <w:rPr>
          <w:rFonts w:cs="Times New Roman"/>
          <w:sz w:val="16"/>
          <w:szCs w:val="16"/>
        </w:rPr>
        <w:t xml:space="preserve">, </w:t>
      </w:r>
      <w:r w:rsidR="006C0C70" w:rsidRPr="004C6EC1">
        <w:rPr>
          <w:rFonts w:cs="Times New Roman"/>
          <w:sz w:val="16"/>
          <w:szCs w:val="16"/>
        </w:rPr>
        <w:t>et al</w:t>
      </w:r>
      <w:r w:rsidR="001D77BF" w:rsidRPr="004C6EC1">
        <w:rPr>
          <w:rFonts w:cs="Times New Roman"/>
          <w:sz w:val="16"/>
          <w:szCs w:val="16"/>
        </w:rPr>
        <w:t>.</w:t>
      </w:r>
      <w:proofErr w:type="gramEnd"/>
      <w:r w:rsidR="001D77BF" w:rsidRPr="004C6EC1">
        <w:rPr>
          <w:rFonts w:cs="Times New Roman"/>
          <w:sz w:val="16"/>
          <w:szCs w:val="16"/>
        </w:rPr>
        <w:t xml:space="preserve"> </w:t>
      </w:r>
      <w:r w:rsidR="009C7D85" w:rsidRPr="004C6EC1">
        <w:rPr>
          <w:rFonts w:cs="Times New Roman"/>
          <w:sz w:val="16"/>
          <w:szCs w:val="16"/>
        </w:rPr>
        <w:t xml:space="preserve">Recent progress in agricultural geography and rural development </w:t>
      </w:r>
      <w:proofErr w:type="gramStart"/>
      <w:r w:rsidR="009C7D85" w:rsidRPr="004C6EC1">
        <w:rPr>
          <w:rFonts w:cs="Times New Roman"/>
          <w:sz w:val="16"/>
          <w:szCs w:val="16"/>
        </w:rPr>
        <w:t>research</w:t>
      </w:r>
      <w:r w:rsidR="006C0C70" w:rsidRPr="004C6EC1">
        <w:rPr>
          <w:rFonts w:cs="Times New Roman"/>
          <w:sz w:val="16"/>
          <w:szCs w:val="16"/>
        </w:rPr>
        <w:t>[</w:t>
      </w:r>
      <w:proofErr w:type="gramEnd"/>
      <w:r w:rsidR="006C0C70" w:rsidRPr="004C6EC1">
        <w:rPr>
          <w:rFonts w:cs="Times New Roman"/>
          <w:sz w:val="16"/>
          <w:szCs w:val="16"/>
        </w:rPr>
        <w:t>J]</w:t>
      </w:r>
      <w:r w:rsidR="001D77BF" w:rsidRPr="004C6EC1">
        <w:rPr>
          <w:rFonts w:cs="Times New Roman"/>
          <w:sz w:val="16"/>
          <w:szCs w:val="16"/>
        </w:rPr>
        <w:t xml:space="preserve">. </w:t>
      </w:r>
      <w:proofErr w:type="spellStart"/>
      <w:r w:rsidR="006C0C70" w:rsidRPr="004C6EC1">
        <w:rPr>
          <w:rFonts w:cs="Times New Roman"/>
          <w:sz w:val="16"/>
          <w:szCs w:val="16"/>
        </w:rPr>
        <w:t>Acta</w:t>
      </w:r>
      <w:proofErr w:type="spellEnd"/>
      <w:r w:rsidR="00095EC6" w:rsidRPr="004C6EC1">
        <w:rPr>
          <w:rFonts w:cs="Times New Roman"/>
          <w:sz w:val="16"/>
          <w:szCs w:val="16"/>
        </w:rPr>
        <w:t xml:space="preserve"> </w:t>
      </w:r>
      <w:proofErr w:type="spellStart"/>
      <w:r w:rsidR="006C0C70" w:rsidRPr="004C6EC1">
        <w:rPr>
          <w:rFonts w:cs="Times New Roman"/>
          <w:sz w:val="16"/>
          <w:szCs w:val="16"/>
        </w:rPr>
        <w:t>Geographica</w:t>
      </w:r>
      <w:proofErr w:type="spellEnd"/>
      <w:r w:rsidR="00095EC6" w:rsidRPr="004C6EC1">
        <w:rPr>
          <w:rFonts w:cs="Times New Roman"/>
          <w:sz w:val="16"/>
          <w:szCs w:val="16"/>
        </w:rPr>
        <w:t xml:space="preserve"> </w:t>
      </w:r>
      <w:proofErr w:type="spellStart"/>
      <w:r w:rsidR="006C0C70" w:rsidRPr="004C6EC1">
        <w:rPr>
          <w:rFonts w:cs="Times New Roman"/>
          <w:sz w:val="16"/>
          <w:szCs w:val="16"/>
        </w:rPr>
        <w:t>Sinica</w:t>
      </w:r>
      <w:proofErr w:type="spellEnd"/>
      <w:r w:rsidR="001D77BF" w:rsidRPr="004C6EC1">
        <w:rPr>
          <w:rFonts w:cs="Times New Roman"/>
          <w:sz w:val="16"/>
          <w:szCs w:val="16"/>
        </w:rPr>
        <w:t xml:space="preserve">, </w:t>
      </w:r>
      <w:r w:rsidR="006C0C70" w:rsidRPr="004C6EC1">
        <w:rPr>
          <w:rFonts w:cs="Times New Roman"/>
          <w:sz w:val="16"/>
          <w:szCs w:val="16"/>
        </w:rPr>
        <w:t>2014</w:t>
      </w:r>
      <w:r w:rsidR="001D77BF" w:rsidRPr="004C6EC1">
        <w:rPr>
          <w:rFonts w:cs="Times New Roman"/>
          <w:sz w:val="16"/>
          <w:szCs w:val="16"/>
        </w:rPr>
        <w:t xml:space="preserve">, </w:t>
      </w:r>
      <w:r w:rsidR="006C0C70" w:rsidRPr="004C6EC1">
        <w:rPr>
          <w:rFonts w:cs="Times New Roman"/>
          <w:sz w:val="16"/>
          <w:szCs w:val="16"/>
        </w:rPr>
        <w:t>69(8)</w:t>
      </w:r>
      <w:r w:rsidR="001D77BF" w:rsidRPr="004C6EC1">
        <w:rPr>
          <w:rFonts w:cs="Times New Roman"/>
          <w:sz w:val="16"/>
          <w:szCs w:val="16"/>
        </w:rPr>
        <w:t xml:space="preserve">: </w:t>
      </w:r>
      <w:r w:rsidR="006C0C70" w:rsidRPr="004C6EC1">
        <w:rPr>
          <w:rFonts w:cs="Times New Roman"/>
          <w:sz w:val="16"/>
          <w:szCs w:val="16"/>
        </w:rPr>
        <w:t>1145-1158</w:t>
      </w:r>
      <w:r w:rsidR="001D77BF" w:rsidRPr="004C6EC1">
        <w:rPr>
          <w:rFonts w:cs="Times New Roman"/>
          <w:sz w:val="16"/>
          <w:szCs w:val="16"/>
        </w:rPr>
        <w:t>.]</w:t>
      </w:r>
      <w:r w:rsidR="00103FA7" w:rsidRPr="004C6EC1">
        <w:rPr>
          <w:rFonts w:cs="Times New Roman" w:hint="eastAsia"/>
          <w:sz w:val="16"/>
          <w:szCs w:val="16"/>
        </w:rPr>
        <w:t xml:space="preserve"> </w:t>
      </w:r>
      <w:r w:rsidR="004C6EC1" w:rsidRPr="004C6EC1">
        <w:rPr>
          <w:rFonts w:cs="Times New Roman" w:hint="eastAsia"/>
          <w:sz w:val="16"/>
          <w:szCs w:val="16"/>
        </w:rPr>
        <w:t xml:space="preserve"> </w:t>
      </w:r>
      <w:r w:rsidR="00103FA7" w:rsidRPr="00D92717">
        <w:rPr>
          <w:rFonts w:hint="eastAsia"/>
          <w:color w:val="0033CC"/>
          <w:sz w:val="16"/>
          <w:szCs w:val="16"/>
        </w:rPr>
        <w:t>期刊格式</w:t>
      </w:r>
    </w:p>
    <w:p w:rsidR="00F47ADA" w:rsidRPr="004C6EC1" w:rsidRDefault="008F5AC3" w:rsidP="004C6EC1">
      <w:pPr>
        <w:pStyle w:val="afff4"/>
        <w:ind w:left="320" w:hanging="320"/>
        <w:rPr>
          <w:rFonts w:cs="Times New Roman"/>
          <w:sz w:val="16"/>
          <w:szCs w:val="16"/>
        </w:rPr>
      </w:pPr>
      <w:r w:rsidRPr="004C6EC1">
        <w:rPr>
          <w:rFonts w:cs="Times New Roman"/>
          <w:sz w:val="16"/>
          <w:szCs w:val="16"/>
        </w:rPr>
        <w:t xml:space="preserve">[2] </w:t>
      </w:r>
      <w:r w:rsidR="00FE1643" w:rsidRPr="004C6EC1">
        <w:rPr>
          <w:rFonts w:cs="Times New Roman"/>
          <w:sz w:val="16"/>
          <w:szCs w:val="16"/>
        </w:rPr>
        <w:t>杨月欣，王光亚，潘兴昌</w:t>
      </w:r>
      <w:r w:rsidR="00FE1643" w:rsidRPr="004C6EC1">
        <w:rPr>
          <w:rFonts w:cs="Times New Roman"/>
          <w:sz w:val="16"/>
          <w:szCs w:val="16"/>
        </w:rPr>
        <w:t>.</w:t>
      </w:r>
      <w:r w:rsidR="00FE1643" w:rsidRPr="004C6EC1">
        <w:rPr>
          <w:rFonts w:cs="Times New Roman"/>
          <w:sz w:val="16"/>
          <w:szCs w:val="16"/>
        </w:rPr>
        <w:t>中国食物成分表</w:t>
      </w:r>
      <w:r w:rsidR="00FE1643" w:rsidRPr="004C6EC1">
        <w:rPr>
          <w:rFonts w:cs="Times New Roman"/>
          <w:sz w:val="16"/>
          <w:szCs w:val="16"/>
        </w:rPr>
        <w:t>[M].</w:t>
      </w:r>
      <w:r w:rsidR="00FE1643" w:rsidRPr="004C6EC1">
        <w:rPr>
          <w:rFonts w:cs="Times New Roman"/>
          <w:sz w:val="16"/>
          <w:szCs w:val="16"/>
        </w:rPr>
        <w:t>北京：北京大学医学出版社，</w:t>
      </w:r>
      <w:r w:rsidR="00FE1643" w:rsidRPr="004C6EC1">
        <w:rPr>
          <w:rFonts w:cs="Times New Roman"/>
          <w:sz w:val="16"/>
          <w:szCs w:val="16"/>
        </w:rPr>
        <w:t>2009. [Yang Y X</w:t>
      </w:r>
      <w:r w:rsidR="00FE1643" w:rsidRPr="004C6EC1">
        <w:rPr>
          <w:rFonts w:cs="Times New Roman"/>
          <w:sz w:val="16"/>
          <w:szCs w:val="16"/>
        </w:rPr>
        <w:t>，</w:t>
      </w:r>
      <w:r w:rsidR="00FE1643" w:rsidRPr="004C6EC1">
        <w:rPr>
          <w:rFonts w:cs="Times New Roman"/>
          <w:sz w:val="16"/>
          <w:szCs w:val="16"/>
        </w:rPr>
        <w:t>Wang G Y</w:t>
      </w:r>
      <w:r w:rsidR="00FE1643" w:rsidRPr="004C6EC1">
        <w:rPr>
          <w:rFonts w:cs="Times New Roman"/>
          <w:sz w:val="16"/>
          <w:szCs w:val="16"/>
        </w:rPr>
        <w:t>，</w:t>
      </w:r>
      <w:r w:rsidR="00FE1643" w:rsidRPr="004C6EC1">
        <w:rPr>
          <w:rFonts w:cs="Times New Roman"/>
          <w:sz w:val="16"/>
          <w:szCs w:val="16"/>
        </w:rPr>
        <w:t>Pan X C. China Food Composition[M]. Beijing</w:t>
      </w:r>
      <w:r w:rsidR="00FE1643" w:rsidRPr="004C6EC1">
        <w:rPr>
          <w:rFonts w:cs="Times New Roman"/>
          <w:sz w:val="16"/>
          <w:szCs w:val="16"/>
        </w:rPr>
        <w:t>：</w:t>
      </w:r>
      <w:r w:rsidR="00FE1643" w:rsidRPr="004C6EC1">
        <w:rPr>
          <w:rFonts w:cs="Times New Roman"/>
          <w:sz w:val="16"/>
          <w:szCs w:val="16"/>
        </w:rPr>
        <w:t>Peking University Medical Press</w:t>
      </w:r>
      <w:r w:rsidR="00FE1643" w:rsidRPr="004C6EC1">
        <w:rPr>
          <w:rFonts w:cs="Times New Roman"/>
          <w:sz w:val="16"/>
          <w:szCs w:val="16"/>
        </w:rPr>
        <w:t>，</w:t>
      </w:r>
      <w:r w:rsidR="00FE1643" w:rsidRPr="004C6EC1">
        <w:rPr>
          <w:rFonts w:cs="Times New Roman"/>
          <w:sz w:val="16"/>
          <w:szCs w:val="16"/>
        </w:rPr>
        <w:t>2009.]</w:t>
      </w:r>
      <w:r w:rsidR="00103FA7" w:rsidRPr="004C6EC1">
        <w:rPr>
          <w:rFonts w:cs="Times New Roman" w:hint="eastAsia"/>
          <w:sz w:val="16"/>
          <w:szCs w:val="16"/>
        </w:rPr>
        <w:t xml:space="preserve">  </w:t>
      </w:r>
      <w:r w:rsidR="00103FA7" w:rsidRPr="00D92717">
        <w:rPr>
          <w:rFonts w:hint="eastAsia"/>
          <w:color w:val="0033CC"/>
          <w:sz w:val="16"/>
          <w:szCs w:val="16"/>
        </w:rPr>
        <w:t>专著、报告格式</w:t>
      </w:r>
    </w:p>
    <w:p w:rsidR="00FE1643" w:rsidRPr="00D92717" w:rsidRDefault="00FE1643" w:rsidP="004C6EC1">
      <w:pPr>
        <w:pStyle w:val="afff4"/>
        <w:ind w:left="320" w:hanging="320"/>
        <w:rPr>
          <w:color w:val="0033CC"/>
          <w:sz w:val="16"/>
          <w:szCs w:val="16"/>
        </w:rPr>
      </w:pPr>
      <w:r w:rsidRPr="004C6EC1">
        <w:rPr>
          <w:rFonts w:cs="Times New Roman"/>
          <w:sz w:val="16"/>
          <w:szCs w:val="16"/>
        </w:rPr>
        <w:t xml:space="preserve">[3] </w:t>
      </w:r>
      <w:r w:rsidRPr="004C6EC1">
        <w:rPr>
          <w:rFonts w:cs="Times New Roman"/>
          <w:sz w:val="16"/>
          <w:szCs w:val="16"/>
        </w:rPr>
        <w:t>朱明海</w:t>
      </w:r>
      <w:r w:rsidRPr="004C6EC1">
        <w:rPr>
          <w:rFonts w:cs="Times New Roman"/>
          <w:sz w:val="16"/>
          <w:szCs w:val="16"/>
        </w:rPr>
        <w:t xml:space="preserve">. </w:t>
      </w:r>
      <w:r w:rsidRPr="004C6EC1">
        <w:rPr>
          <w:rFonts w:cs="Times New Roman"/>
          <w:sz w:val="16"/>
          <w:szCs w:val="16"/>
        </w:rPr>
        <w:t>城市工业用地节约利用及其评价研究</w:t>
      </w:r>
      <w:r w:rsidRPr="004C6EC1">
        <w:rPr>
          <w:rFonts w:cs="Times New Roman"/>
          <w:sz w:val="16"/>
          <w:szCs w:val="16"/>
        </w:rPr>
        <w:t xml:space="preserve">[D]. </w:t>
      </w:r>
      <w:r w:rsidRPr="004C6EC1">
        <w:rPr>
          <w:rFonts w:cs="Times New Roman"/>
          <w:sz w:val="16"/>
          <w:szCs w:val="16"/>
        </w:rPr>
        <w:t>武汉：华中科技大学，</w:t>
      </w:r>
      <w:r w:rsidRPr="004C6EC1">
        <w:rPr>
          <w:rFonts w:cs="Times New Roman"/>
          <w:sz w:val="16"/>
          <w:szCs w:val="16"/>
        </w:rPr>
        <w:t xml:space="preserve">2007. [Zhu M H. A Study On Urban Industrial Land Saving Use and Its </w:t>
      </w:r>
      <w:proofErr w:type="gramStart"/>
      <w:r w:rsidRPr="004C6EC1">
        <w:rPr>
          <w:rFonts w:cs="Times New Roman"/>
          <w:sz w:val="16"/>
          <w:szCs w:val="16"/>
        </w:rPr>
        <w:t>Evaluation[</w:t>
      </w:r>
      <w:proofErr w:type="gramEnd"/>
      <w:r w:rsidRPr="004C6EC1">
        <w:rPr>
          <w:rFonts w:cs="Times New Roman"/>
          <w:sz w:val="16"/>
          <w:szCs w:val="16"/>
        </w:rPr>
        <w:t>D]. Wuhan</w:t>
      </w:r>
      <w:r w:rsidRPr="004C6EC1">
        <w:rPr>
          <w:rFonts w:cs="Times New Roman"/>
          <w:sz w:val="16"/>
          <w:szCs w:val="16"/>
        </w:rPr>
        <w:t>：</w:t>
      </w:r>
      <w:proofErr w:type="spellStart"/>
      <w:r w:rsidRPr="004C6EC1">
        <w:rPr>
          <w:rFonts w:cs="Times New Roman"/>
          <w:sz w:val="16"/>
          <w:szCs w:val="16"/>
        </w:rPr>
        <w:t>Huazhong</w:t>
      </w:r>
      <w:proofErr w:type="spellEnd"/>
      <w:r w:rsidRPr="004C6EC1">
        <w:rPr>
          <w:rFonts w:cs="Times New Roman"/>
          <w:sz w:val="16"/>
          <w:szCs w:val="16"/>
        </w:rPr>
        <w:t xml:space="preserve"> University of Science and Technology</w:t>
      </w:r>
      <w:r w:rsidRPr="004C6EC1">
        <w:rPr>
          <w:rFonts w:cs="Times New Roman"/>
          <w:sz w:val="16"/>
          <w:szCs w:val="16"/>
        </w:rPr>
        <w:t>，</w:t>
      </w:r>
      <w:r w:rsidRPr="004C6EC1">
        <w:rPr>
          <w:rFonts w:cs="Times New Roman"/>
          <w:sz w:val="16"/>
          <w:szCs w:val="16"/>
        </w:rPr>
        <w:t>2007.]</w:t>
      </w:r>
      <w:r w:rsidR="00103FA7" w:rsidRPr="004C6EC1">
        <w:rPr>
          <w:rFonts w:cs="Times New Roman" w:hint="eastAsia"/>
          <w:sz w:val="16"/>
          <w:szCs w:val="16"/>
        </w:rPr>
        <w:t xml:space="preserve">  </w:t>
      </w:r>
      <w:r w:rsidR="00103FA7" w:rsidRPr="00D92717">
        <w:rPr>
          <w:rFonts w:hint="eastAsia"/>
          <w:color w:val="0033CC"/>
          <w:sz w:val="16"/>
          <w:szCs w:val="16"/>
        </w:rPr>
        <w:t>博士论文格式</w:t>
      </w:r>
    </w:p>
    <w:p w:rsidR="00FE1643" w:rsidRDefault="00FE1643" w:rsidP="004C6EC1">
      <w:pPr>
        <w:pStyle w:val="afff4"/>
        <w:ind w:left="320" w:hanging="320"/>
        <w:rPr>
          <w:color w:val="0033CC"/>
          <w:sz w:val="16"/>
          <w:szCs w:val="16"/>
        </w:rPr>
      </w:pPr>
      <w:r w:rsidRPr="004C6EC1">
        <w:rPr>
          <w:rFonts w:cs="Times New Roman"/>
          <w:sz w:val="16"/>
          <w:szCs w:val="16"/>
        </w:rPr>
        <w:t xml:space="preserve"> [4] </w:t>
      </w:r>
      <w:r w:rsidRPr="004C6EC1">
        <w:rPr>
          <w:rFonts w:cs="Times New Roman"/>
          <w:sz w:val="16"/>
          <w:szCs w:val="16"/>
        </w:rPr>
        <w:t>中国国家统计局</w:t>
      </w:r>
      <w:r w:rsidRPr="004C6EC1">
        <w:rPr>
          <w:rFonts w:cs="Times New Roman"/>
          <w:sz w:val="16"/>
          <w:szCs w:val="16"/>
        </w:rPr>
        <w:t xml:space="preserve">. </w:t>
      </w:r>
      <w:r w:rsidRPr="004C6EC1">
        <w:rPr>
          <w:rFonts w:cs="Times New Roman"/>
          <w:sz w:val="16"/>
          <w:szCs w:val="16"/>
        </w:rPr>
        <w:t>中国总人口</w:t>
      </w:r>
      <w:r w:rsidRPr="004C6EC1">
        <w:rPr>
          <w:rFonts w:cs="Times New Roman"/>
          <w:sz w:val="16"/>
          <w:szCs w:val="16"/>
        </w:rPr>
        <w:t xml:space="preserve">[EB/OL] . </w:t>
      </w:r>
      <w:r w:rsidR="00657735">
        <w:rPr>
          <w:rFonts w:cs="Times New Roman" w:hint="eastAsia"/>
          <w:sz w:val="16"/>
          <w:szCs w:val="16"/>
        </w:rPr>
        <w:t>(</w:t>
      </w:r>
      <w:r w:rsidR="00657735" w:rsidRPr="004C6EC1">
        <w:rPr>
          <w:rFonts w:cs="Times New Roman"/>
          <w:sz w:val="16"/>
          <w:szCs w:val="16"/>
        </w:rPr>
        <w:t>2015-0</w:t>
      </w:r>
      <w:r w:rsidR="00657735">
        <w:rPr>
          <w:rFonts w:cs="Times New Roman" w:hint="eastAsia"/>
          <w:sz w:val="16"/>
          <w:szCs w:val="16"/>
        </w:rPr>
        <w:t>1</w:t>
      </w:r>
      <w:r w:rsidR="00657735" w:rsidRPr="004C6EC1">
        <w:rPr>
          <w:rFonts w:cs="Times New Roman"/>
          <w:sz w:val="16"/>
          <w:szCs w:val="16"/>
        </w:rPr>
        <w:t>-</w:t>
      </w:r>
      <w:r w:rsidR="00657735">
        <w:rPr>
          <w:rFonts w:cs="Times New Roman" w:hint="eastAsia"/>
          <w:sz w:val="16"/>
          <w:szCs w:val="16"/>
        </w:rPr>
        <w:t>01)</w:t>
      </w:r>
      <w:proofErr w:type="gramStart"/>
      <w:r w:rsidRPr="004C6EC1">
        <w:rPr>
          <w:rFonts w:cs="Times New Roman"/>
          <w:sz w:val="16"/>
          <w:szCs w:val="16"/>
        </w:rPr>
        <w:t>[20</w:t>
      </w:r>
      <w:r w:rsidR="00657735">
        <w:rPr>
          <w:rFonts w:cs="Times New Roman" w:hint="eastAsia"/>
          <w:sz w:val="16"/>
          <w:szCs w:val="16"/>
        </w:rPr>
        <w:t>20</w:t>
      </w:r>
      <w:r w:rsidRPr="004C6EC1">
        <w:rPr>
          <w:rFonts w:cs="Times New Roman"/>
          <w:sz w:val="16"/>
          <w:szCs w:val="16"/>
        </w:rPr>
        <w:t>-04-20]. http</w:t>
      </w:r>
      <w:r w:rsidRPr="004C6EC1">
        <w:rPr>
          <w:rFonts w:cs="Times New Roman"/>
          <w:sz w:val="16"/>
          <w:szCs w:val="16"/>
        </w:rPr>
        <w:t>：</w:t>
      </w:r>
      <w:r w:rsidRPr="004C6EC1">
        <w:rPr>
          <w:rFonts w:cs="Times New Roman"/>
          <w:sz w:val="16"/>
          <w:szCs w:val="16"/>
        </w:rPr>
        <w:t>//data.stats.gov.cn/</w:t>
      </w:r>
      <w:proofErr w:type="spellStart"/>
      <w:r w:rsidRPr="004C6EC1">
        <w:rPr>
          <w:rFonts w:cs="Times New Roman"/>
          <w:sz w:val="16"/>
          <w:szCs w:val="16"/>
        </w:rPr>
        <w:t>easyquery.htm?cn</w:t>
      </w:r>
      <w:proofErr w:type="spellEnd"/>
      <w:r w:rsidRPr="004C6EC1">
        <w:rPr>
          <w:rFonts w:cs="Times New Roman"/>
          <w:sz w:val="16"/>
          <w:szCs w:val="16"/>
        </w:rPr>
        <w:t>=C01.]</w:t>
      </w:r>
      <w:proofErr w:type="gramEnd"/>
      <w:r w:rsidRPr="004C6EC1">
        <w:rPr>
          <w:rFonts w:cs="Times New Roman"/>
          <w:sz w:val="16"/>
          <w:szCs w:val="16"/>
        </w:rPr>
        <w:t xml:space="preserve"> [National Bureau of Statistics of the People’s Republic of China. </w:t>
      </w:r>
      <w:proofErr w:type="gramStart"/>
      <w:r w:rsidRPr="004C6EC1">
        <w:rPr>
          <w:rFonts w:cs="Times New Roman"/>
          <w:sz w:val="16"/>
          <w:szCs w:val="16"/>
        </w:rPr>
        <w:t>Population of China [EB/OL].</w:t>
      </w:r>
      <w:proofErr w:type="gramEnd"/>
      <w:r w:rsidRPr="004C6EC1">
        <w:rPr>
          <w:rFonts w:cs="Times New Roman"/>
          <w:sz w:val="16"/>
          <w:szCs w:val="16"/>
        </w:rPr>
        <w:t xml:space="preserve"> </w:t>
      </w:r>
      <w:r w:rsidR="00657735">
        <w:rPr>
          <w:rFonts w:cs="Times New Roman" w:hint="eastAsia"/>
          <w:sz w:val="16"/>
          <w:szCs w:val="16"/>
        </w:rPr>
        <w:t>(</w:t>
      </w:r>
      <w:r w:rsidR="00657735" w:rsidRPr="004C6EC1">
        <w:rPr>
          <w:rFonts w:cs="Times New Roman"/>
          <w:sz w:val="16"/>
          <w:szCs w:val="16"/>
        </w:rPr>
        <w:t>2015-0</w:t>
      </w:r>
      <w:r w:rsidR="00657735">
        <w:rPr>
          <w:rFonts w:cs="Times New Roman" w:hint="eastAsia"/>
          <w:sz w:val="16"/>
          <w:szCs w:val="16"/>
        </w:rPr>
        <w:t>1</w:t>
      </w:r>
      <w:r w:rsidR="00657735" w:rsidRPr="004C6EC1">
        <w:rPr>
          <w:rFonts w:cs="Times New Roman"/>
          <w:sz w:val="16"/>
          <w:szCs w:val="16"/>
        </w:rPr>
        <w:t>-</w:t>
      </w:r>
      <w:r w:rsidR="00657735">
        <w:rPr>
          <w:rFonts w:cs="Times New Roman" w:hint="eastAsia"/>
          <w:sz w:val="16"/>
          <w:szCs w:val="16"/>
        </w:rPr>
        <w:t>01)</w:t>
      </w:r>
      <w:proofErr w:type="gramStart"/>
      <w:r w:rsidR="00657735" w:rsidRPr="004C6EC1">
        <w:rPr>
          <w:rFonts w:cs="Times New Roman"/>
          <w:sz w:val="16"/>
          <w:szCs w:val="16"/>
        </w:rPr>
        <w:t>[20</w:t>
      </w:r>
      <w:r w:rsidR="00657735">
        <w:rPr>
          <w:rFonts w:cs="Times New Roman" w:hint="eastAsia"/>
          <w:sz w:val="16"/>
          <w:szCs w:val="16"/>
        </w:rPr>
        <w:t>20</w:t>
      </w:r>
      <w:r w:rsidR="00657735" w:rsidRPr="004C6EC1">
        <w:rPr>
          <w:rFonts w:cs="Times New Roman"/>
          <w:sz w:val="16"/>
          <w:szCs w:val="16"/>
        </w:rPr>
        <w:t>-04-20]</w:t>
      </w:r>
      <w:r w:rsidRPr="004C6EC1">
        <w:rPr>
          <w:rFonts w:cs="Times New Roman"/>
          <w:sz w:val="16"/>
          <w:szCs w:val="16"/>
        </w:rPr>
        <w:t xml:space="preserve">. </w:t>
      </w:r>
      <w:r w:rsidRPr="004C6EC1">
        <w:rPr>
          <w:rFonts w:cs="Times New Roman"/>
          <w:sz w:val="16"/>
          <w:szCs w:val="16"/>
        </w:rPr>
        <w:lastRenderedPageBreak/>
        <w:t>http</w:t>
      </w:r>
      <w:r w:rsidRPr="004C6EC1">
        <w:rPr>
          <w:rFonts w:cs="Times New Roman"/>
          <w:sz w:val="16"/>
          <w:szCs w:val="16"/>
        </w:rPr>
        <w:t>：</w:t>
      </w:r>
      <w:r w:rsidRPr="004C6EC1">
        <w:rPr>
          <w:rFonts w:cs="Times New Roman"/>
          <w:sz w:val="16"/>
          <w:szCs w:val="16"/>
        </w:rPr>
        <w:t>//data.stats.gov.cn/</w:t>
      </w:r>
      <w:proofErr w:type="spellStart"/>
      <w:r w:rsidRPr="004C6EC1">
        <w:rPr>
          <w:rFonts w:cs="Times New Roman"/>
          <w:sz w:val="16"/>
          <w:szCs w:val="16"/>
        </w:rPr>
        <w:t>easyquery.htm?cn</w:t>
      </w:r>
      <w:proofErr w:type="spellEnd"/>
      <w:r w:rsidRPr="004C6EC1">
        <w:rPr>
          <w:rFonts w:cs="Times New Roman"/>
          <w:sz w:val="16"/>
          <w:szCs w:val="16"/>
        </w:rPr>
        <w:t>=C01.]</w:t>
      </w:r>
      <w:proofErr w:type="gramEnd"/>
      <w:r w:rsidR="00D92717">
        <w:rPr>
          <w:rFonts w:cs="Times New Roman" w:hint="eastAsia"/>
          <w:sz w:val="16"/>
          <w:szCs w:val="16"/>
        </w:rPr>
        <w:t xml:space="preserve"> </w:t>
      </w:r>
      <w:r w:rsidR="00103FA7" w:rsidRPr="00D92717">
        <w:rPr>
          <w:rFonts w:hint="eastAsia"/>
          <w:color w:val="0033CC"/>
          <w:sz w:val="16"/>
          <w:szCs w:val="16"/>
        </w:rPr>
        <w:t>网络资料格式</w:t>
      </w:r>
      <w:r w:rsidR="00657735">
        <w:rPr>
          <w:rFonts w:hint="eastAsia"/>
          <w:color w:val="0033CC"/>
          <w:sz w:val="16"/>
          <w:szCs w:val="16"/>
        </w:rPr>
        <w:t>(</w:t>
      </w:r>
      <w:r w:rsidR="00657735">
        <w:rPr>
          <w:rFonts w:hint="eastAsia"/>
          <w:color w:val="0033CC"/>
          <w:sz w:val="16"/>
          <w:szCs w:val="16"/>
        </w:rPr>
        <w:t>前一括号时间为网络发布时间，后一括号为作者引用时间</w:t>
      </w:r>
      <w:r w:rsidR="00657735">
        <w:rPr>
          <w:rFonts w:hint="eastAsia"/>
          <w:color w:val="0033CC"/>
          <w:sz w:val="16"/>
          <w:szCs w:val="16"/>
        </w:rPr>
        <w:t>)</w:t>
      </w:r>
    </w:p>
    <w:p w:rsidR="0005086B" w:rsidRDefault="004E3B6B" w:rsidP="004C6EC1">
      <w:pPr>
        <w:pStyle w:val="afff4"/>
        <w:ind w:left="320" w:hanging="320"/>
        <w:rPr>
          <w:rFonts w:cs="Times New Roman"/>
          <w:sz w:val="16"/>
          <w:szCs w:val="16"/>
        </w:rPr>
      </w:pPr>
      <w:r>
        <w:rPr>
          <w:rFonts w:cs="Times New Roman"/>
          <w:noProof/>
          <w:sz w:val="16"/>
          <w:szCs w:val="16"/>
        </w:rPr>
        <w:pict>
          <v:shape id="_x0000_s1056" type="#_x0000_t202" style="position:absolute;left:0;text-align:left;margin-left:9.4pt;margin-top:7.95pt;width:312.2pt;height:129.1pt;z-index:251671552;mso-height-percent:200;mso-height-percent:200;mso-width-relative:margin;mso-height-relative:margin" fillcolor="#fdf1e9" stroked="f">
            <v:textbox style="mso-next-textbox:#_x0000_s1056;mso-fit-shape-to-text:t">
              <w:txbxContent>
                <w:p w:rsidR="0005086B" w:rsidRPr="00941AEA" w:rsidRDefault="0005086B" w:rsidP="0005086B">
                  <w:pPr>
                    <w:pStyle w:val="aa"/>
                    <w:snapToGrid w:val="0"/>
                    <w:spacing w:line="288" w:lineRule="auto"/>
                    <w:ind w:firstLineChars="0"/>
                    <w:rPr>
                      <w:rFonts w:ascii="Times New Roman" w:hAnsi="Times New Roman" w:cs="Times New Roman"/>
                      <w:sz w:val="15"/>
                    </w:rPr>
                  </w:pPr>
                  <w:bookmarkStart w:id="3" w:name="OLE_LINK5"/>
                  <w:bookmarkStart w:id="4" w:name="OLE_LINK6"/>
                  <w:r w:rsidRPr="00941AEA">
                    <w:rPr>
                      <w:rFonts w:ascii="Times New Roman" w:cs="Times New Roman"/>
                      <w:sz w:val="15"/>
                    </w:rPr>
                    <w:t>（</w:t>
                  </w:r>
                  <w:r w:rsidRPr="00941AEA">
                    <w:rPr>
                      <w:rFonts w:ascii="Times New Roman" w:hAnsi="Times New Roman" w:cs="Times New Roman"/>
                      <w:sz w:val="15"/>
                    </w:rPr>
                    <w:t>1</w:t>
                  </w:r>
                  <w:r w:rsidRPr="00941AEA">
                    <w:rPr>
                      <w:rFonts w:ascii="Times New Roman" w:cs="Times New Roman"/>
                      <w:sz w:val="15"/>
                    </w:rPr>
                    <w:t>）近</w:t>
                  </w:r>
                  <w:r w:rsidRPr="00941AEA">
                    <w:rPr>
                      <w:rFonts w:ascii="Times New Roman" w:hAnsi="Times New Roman" w:cs="Times New Roman"/>
                      <w:sz w:val="15"/>
                    </w:rPr>
                    <w:t>3</w:t>
                  </w:r>
                  <w:r w:rsidRPr="00941AEA">
                    <w:rPr>
                      <w:rFonts w:ascii="Times New Roman" w:cs="Times New Roman"/>
                      <w:sz w:val="15"/>
                    </w:rPr>
                    <w:t>年引用文献数量须达到总数的</w:t>
                  </w:r>
                  <w:r w:rsidRPr="00941AEA">
                    <w:rPr>
                      <w:rFonts w:ascii="Times New Roman" w:hAnsi="Times New Roman" w:cs="Times New Roman"/>
                      <w:sz w:val="15"/>
                    </w:rPr>
                    <w:t>40%</w:t>
                  </w:r>
                </w:p>
                <w:p w:rsidR="0005086B" w:rsidRPr="00941AEA" w:rsidRDefault="0005086B" w:rsidP="0005086B">
                  <w:pPr>
                    <w:pStyle w:val="aa"/>
                    <w:snapToGrid w:val="0"/>
                    <w:spacing w:line="288" w:lineRule="auto"/>
                    <w:ind w:firstLineChars="0"/>
                    <w:rPr>
                      <w:rFonts w:ascii="Times New Roman" w:hAnsi="Times New Roman" w:cs="Times New Roman"/>
                      <w:sz w:val="15"/>
                    </w:rPr>
                  </w:pPr>
                  <w:r w:rsidRPr="00941AEA">
                    <w:rPr>
                      <w:rFonts w:ascii="Times New Roman" w:cs="Times New Roman"/>
                      <w:sz w:val="15"/>
                    </w:rPr>
                    <w:t>（</w:t>
                  </w:r>
                  <w:r w:rsidRPr="00941AEA">
                    <w:rPr>
                      <w:rFonts w:ascii="Times New Roman" w:hAnsi="Times New Roman" w:cs="Times New Roman"/>
                      <w:sz w:val="15"/>
                    </w:rPr>
                    <w:t>2</w:t>
                  </w:r>
                  <w:r w:rsidRPr="00941AEA">
                    <w:rPr>
                      <w:rFonts w:ascii="Times New Roman" w:cs="Times New Roman"/>
                      <w:sz w:val="15"/>
                    </w:rPr>
                    <w:t>）文献中标点符号都是半角；逗号、点号、冒号后空一格；</w:t>
                  </w:r>
                  <w:r w:rsidRPr="00941AEA">
                    <w:rPr>
                      <w:rFonts w:ascii="Times New Roman" w:hAnsi="Times New Roman" w:cs="Times New Roman"/>
                      <w:sz w:val="15"/>
                    </w:rPr>
                    <w:t>.]</w:t>
                  </w:r>
                  <w:r w:rsidRPr="00941AEA">
                    <w:rPr>
                      <w:rFonts w:ascii="Times New Roman" w:cs="Times New Roman"/>
                      <w:sz w:val="15"/>
                    </w:rPr>
                    <w:t>之间无空格</w:t>
                  </w:r>
                </w:p>
                <w:p w:rsidR="0005086B" w:rsidRPr="00941AEA" w:rsidRDefault="0005086B" w:rsidP="0005086B">
                  <w:pPr>
                    <w:pStyle w:val="aa"/>
                    <w:snapToGrid w:val="0"/>
                    <w:spacing w:line="288" w:lineRule="auto"/>
                    <w:ind w:firstLineChars="0"/>
                    <w:rPr>
                      <w:rFonts w:ascii="Times New Roman" w:hAnsi="Times New Roman" w:cs="Times New Roman"/>
                      <w:sz w:val="15"/>
                    </w:rPr>
                  </w:pPr>
                  <w:r w:rsidRPr="00941AEA">
                    <w:rPr>
                      <w:rFonts w:ascii="Times New Roman" w:cs="Times New Roman"/>
                      <w:sz w:val="15"/>
                    </w:rPr>
                    <w:t>（</w:t>
                  </w:r>
                  <w:r w:rsidRPr="00941AEA">
                    <w:rPr>
                      <w:rFonts w:ascii="Times New Roman" w:hAnsi="Times New Roman" w:cs="Times New Roman"/>
                      <w:sz w:val="15"/>
                    </w:rPr>
                    <w:t>3</w:t>
                  </w:r>
                  <w:r w:rsidRPr="00941AEA">
                    <w:rPr>
                      <w:rFonts w:ascii="Times New Roman" w:cs="Times New Roman"/>
                      <w:sz w:val="15"/>
                    </w:rPr>
                    <w:t>）期刊名不用斜体；</w:t>
                  </w:r>
                </w:p>
                <w:p w:rsidR="0005086B" w:rsidRPr="00941AEA" w:rsidRDefault="0005086B" w:rsidP="0005086B">
                  <w:pPr>
                    <w:pStyle w:val="aa"/>
                    <w:snapToGrid w:val="0"/>
                    <w:spacing w:line="288" w:lineRule="auto"/>
                    <w:ind w:firstLineChars="0"/>
                    <w:rPr>
                      <w:rFonts w:ascii="Times New Roman" w:hAnsi="Times New Roman" w:cs="Times New Roman"/>
                      <w:sz w:val="15"/>
                    </w:rPr>
                  </w:pPr>
                  <w:r w:rsidRPr="00941AEA">
                    <w:rPr>
                      <w:rFonts w:ascii="Times New Roman" w:cs="Times New Roman"/>
                      <w:sz w:val="15"/>
                    </w:rPr>
                    <w:t>（</w:t>
                  </w:r>
                  <w:r w:rsidRPr="00941AEA">
                    <w:rPr>
                      <w:rFonts w:ascii="Times New Roman" w:hAnsi="Times New Roman" w:cs="Times New Roman"/>
                      <w:sz w:val="15"/>
                    </w:rPr>
                    <w:t>4</w:t>
                  </w:r>
                  <w:r w:rsidRPr="00941AEA">
                    <w:rPr>
                      <w:rFonts w:ascii="Times New Roman" w:cs="Times New Roman"/>
                      <w:sz w:val="15"/>
                    </w:rPr>
                    <w:t>）副标题前用冒号加空一格，不是</w:t>
                  </w:r>
                  <w:r w:rsidRPr="00941AEA">
                    <w:rPr>
                      <w:rFonts w:ascii="Times New Roman" w:hAnsi="Times New Roman" w:cs="Times New Roman"/>
                      <w:sz w:val="15"/>
                    </w:rPr>
                    <w:t>-</w:t>
                  </w:r>
                  <w:r w:rsidRPr="00941AEA">
                    <w:rPr>
                      <w:rFonts w:ascii="Times New Roman" w:cs="Times New Roman"/>
                      <w:sz w:val="15"/>
                    </w:rPr>
                    <w:t>或者</w:t>
                  </w:r>
                  <w:r w:rsidRPr="00941AEA">
                    <w:rPr>
                      <w:rFonts w:ascii="Times New Roman" w:hAnsi="Times New Roman" w:cs="Times New Roman"/>
                      <w:sz w:val="15"/>
                    </w:rPr>
                    <w:t>—</w:t>
                  </w:r>
                  <w:r w:rsidRPr="00941AEA">
                    <w:rPr>
                      <w:rFonts w:ascii="Times New Roman" w:cs="Times New Roman"/>
                      <w:sz w:val="15"/>
                    </w:rPr>
                    <w:t>；英文部分副标题首字母大写；</w:t>
                  </w:r>
                </w:p>
                <w:p w:rsidR="0005086B" w:rsidRPr="00941AEA" w:rsidRDefault="0005086B" w:rsidP="0005086B">
                  <w:pPr>
                    <w:pStyle w:val="aa"/>
                    <w:snapToGrid w:val="0"/>
                    <w:spacing w:line="288" w:lineRule="auto"/>
                    <w:ind w:firstLineChars="0"/>
                    <w:rPr>
                      <w:rFonts w:ascii="Times New Roman" w:hAnsi="Times New Roman" w:cs="Times New Roman"/>
                      <w:sz w:val="15"/>
                    </w:rPr>
                  </w:pPr>
                  <w:r w:rsidRPr="00941AEA">
                    <w:rPr>
                      <w:rFonts w:ascii="Times New Roman" w:cs="Times New Roman"/>
                      <w:sz w:val="15"/>
                    </w:rPr>
                    <w:t>（</w:t>
                  </w:r>
                  <w:r w:rsidRPr="00941AEA">
                    <w:rPr>
                      <w:rFonts w:ascii="Times New Roman" w:hAnsi="Times New Roman" w:cs="Times New Roman"/>
                      <w:sz w:val="15"/>
                    </w:rPr>
                    <w:t>5</w:t>
                  </w:r>
                  <w:r w:rsidRPr="00941AEA">
                    <w:rPr>
                      <w:rFonts w:ascii="Times New Roman" w:cs="Times New Roman"/>
                      <w:sz w:val="15"/>
                    </w:rPr>
                    <w:t>）书籍、学位论文的英文部分实词首字母均大写；</w:t>
                  </w:r>
                </w:p>
                <w:p w:rsidR="0005086B" w:rsidRPr="00941AEA" w:rsidRDefault="0005086B" w:rsidP="0005086B">
                  <w:pPr>
                    <w:pStyle w:val="aa"/>
                    <w:snapToGrid w:val="0"/>
                    <w:spacing w:line="288" w:lineRule="auto"/>
                    <w:ind w:firstLineChars="0"/>
                    <w:rPr>
                      <w:rFonts w:ascii="Times New Roman" w:hAnsi="Times New Roman" w:cs="Times New Roman"/>
                      <w:sz w:val="15"/>
                    </w:rPr>
                  </w:pPr>
                  <w:r w:rsidRPr="00941AEA">
                    <w:rPr>
                      <w:rFonts w:ascii="Times New Roman" w:cs="Times New Roman"/>
                      <w:sz w:val="15"/>
                    </w:rPr>
                    <w:t>（</w:t>
                  </w:r>
                  <w:r w:rsidRPr="00941AEA">
                    <w:rPr>
                      <w:rFonts w:ascii="Times New Roman" w:hAnsi="Times New Roman" w:cs="Times New Roman"/>
                      <w:sz w:val="15"/>
                    </w:rPr>
                    <w:t>6</w:t>
                  </w:r>
                  <w:r w:rsidRPr="00941AEA">
                    <w:rPr>
                      <w:rFonts w:ascii="Times New Roman" w:cs="Times New Roman"/>
                      <w:sz w:val="15"/>
                    </w:rPr>
                    <w:t>）期刊英文文章</w:t>
                  </w:r>
                  <w:proofErr w:type="gramStart"/>
                  <w:r w:rsidRPr="00941AEA">
                    <w:rPr>
                      <w:rFonts w:ascii="Times New Roman" w:cs="Times New Roman"/>
                      <w:sz w:val="15"/>
                    </w:rPr>
                    <w:t>题目仅首字母</w:t>
                  </w:r>
                  <w:proofErr w:type="gramEnd"/>
                  <w:r w:rsidRPr="00941AEA">
                    <w:rPr>
                      <w:rFonts w:ascii="Times New Roman" w:cs="Times New Roman"/>
                      <w:sz w:val="15"/>
                    </w:rPr>
                    <w:t>、副标题首字母、特殊名词大写，其余均小写；</w:t>
                  </w:r>
                </w:p>
                <w:p w:rsidR="0005086B" w:rsidRPr="00941AEA" w:rsidRDefault="0005086B" w:rsidP="0005086B">
                  <w:pPr>
                    <w:pStyle w:val="aa"/>
                    <w:snapToGrid w:val="0"/>
                    <w:spacing w:line="288" w:lineRule="auto"/>
                    <w:ind w:firstLineChars="0"/>
                    <w:rPr>
                      <w:rFonts w:ascii="Times New Roman" w:hAnsi="Times New Roman" w:cs="Times New Roman"/>
                      <w:sz w:val="15"/>
                    </w:rPr>
                  </w:pPr>
                  <w:r w:rsidRPr="00941AEA">
                    <w:rPr>
                      <w:rFonts w:ascii="Times New Roman" w:cs="Times New Roman"/>
                      <w:sz w:val="15"/>
                    </w:rPr>
                    <w:t>（</w:t>
                  </w:r>
                  <w:r w:rsidRPr="00941AEA">
                    <w:rPr>
                      <w:rFonts w:ascii="Times New Roman" w:hAnsi="Times New Roman" w:cs="Times New Roman"/>
                      <w:sz w:val="15"/>
                    </w:rPr>
                    <w:t>7</w:t>
                  </w:r>
                  <w:r w:rsidRPr="00941AEA">
                    <w:rPr>
                      <w:rFonts w:ascii="Times New Roman" w:cs="Times New Roman"/>
                      <w:sz w:val="15"/>
                    </w:rPr>
                    <w:t>）年</w:t>
                  </w:r>
                  <w:proofErr w:type="gramStart"/>
                  <w:r w:rsidRPr="00941AEA">
                    <w:rPr>
                      <w:rFonts w:ascii="Times New Roman" w:cs="Times New Roman"/>
                      <w:sz w:val="15"/>
                    </w:rPr>
                    <w:t>与卷期之间</w:t>
                  </w:r>
                  <w:proofErr w:type="gramEnd"/>
                  <w:r w:rsidRPr="00941AEA">
                    <w:rPr>
                      <w:rFonts w:ascii="Times New Roman" w:cs="Times New Roman"/>
                      <w:sz w:val="15"/>
                    </w:rPr>
                    <w:t>为逗号加空一格；</w:t>
                  </w:r>
                </w:p>
                <w:p w:rsidR="0005086B" w:rsidRPr="00941AEA" w:rsidRDefault="0005086B" w:rsidP="0005086B">
                  <w:pPr>
                    <w:pStyle w:val="aa"/>
                    <w:snapToGrid w:val="0"/>
                    <w:spacing w:line="288" w:lineRule="auto"/>
                    <w:ind w:firstLineChars="0"/>
                    <w:rPr>
                      <w:rFonts w:ascii="Times New Roman" w:hAnsi="Times New Roman" w:cs="Times New Roman"/>
                      <w:sz w:val="15"/>
                    </w:rPr>
                  </w:pPr>
                  <w:r w:rsidRPr="00941AEA">
                    <w:rPr>
                      <w:rFonts w:ascii="Times New Roman" w:cs="Times New Roman"/>
                      <w:sz w:val="15"/>
                    </w:rPr>
                    <w:t>（</w:t>
                  </w:r>
                  <w:r w:rsidRPr="00941AEA">
                    <w:rPr>
                      <w:rFonts w:ascii="Times New Roman" w:hAnsi="Times New Roman" w:cs="Times New Roman"/>
                      <w:sz w:val="15"/>
                    </w:rPr>
                    <w:t>8</w:t>
                  </w:r>
                  <w:r w:rsidRPr="00941AEA">
                    <w:rPr>
                      <w:rFonts w:ascii="Times New Roman" w:cs="Times New Roman"/>
                      <w:sz w:val="15"/>
                    </w:rPr>
                    <w:t>）超过</w:t>
                  </w:r>
                  <w:r w:rsidRPr="00941AEA">
                    <w:rPr>
                      <w:rFonts w:ascii="Times New Roman" w:hAnsi="Times New Roman" w:cs="Times New Roman"/>
                      <w:sz w:val="15"/>
                    </w:rPr>
                    <w:t>3</w:t>
                  </w:r>
                  <w:r w:rsidRPr="00941AEA">
                    <w:rPr>
                      <w:rFonts w:ascii="Times New Roman" w:cs="Times New Roman"/>
                      <w:sz w:val="15"/>
                    </w:rPr>
                    <w:t>位作者加等，英文加正体的</w:t>
                  </w:r>
                  <w:r w:rsidRPr="00941AEA">
                    <w:rPr>
                      <w:rFonts w:ascii="Times New Roman" w:hAnsi="Times New Roman" w:cs="Times New Roman"/>
                      <w:sz w:val="15"/>
                    </w:rPr>
                    <w:t>et al</w:t>
                  </w:r>
                </w:p>
                <w:p w:rsidR="0005086B" w:rsidRPr="00941AEA" w:rsidRDefault="0005086B" w:rsidP="0005086B">
                  <w:pPr>
                    <w:pStyle w:val="aa"/>
                    <w:snapToGrid w:val="0"/>
                    <w:spacing w:line="288" w:lineRule="auto"/>
                    <w:ind w:firstLineChars="0"/>
                    <w:rPr>
                      <w:rFonts w:ascii="Times New Roman" w:hAnsi="Times New Roman" w:cs="Times New Roman"/>
                      <w:sz w:val="15"/>
                    </w:rPr>
                  </w:pPr>
                  <w:r w:rsidRPr="00941AEA">
                    <w:rPr>
                      <w:rFonts w:ascii="Times New Roman" w:cs="Times New Roman"/>
                      <w:sz w:val="15"/>
                    </w:rPr>
                    <w:t>（</w:t>
                  </w:r>
                  <w:r w:rsidRPr="00941AEA">
                    <w:rPr>
                      <w:rFonts w:ascii="Times New Roman" w:hAnsi="Times New Roman" w:cs="Times New Roman"/>
                      <w:sz w:val="15"/>
                    </w:rPr>
                    <w:t>9</w:t>
                  </w:r>
                  <w:r w:rsidRPr="00941AEA">
                    <w:rPr>
                      <w:rFonts w:ascii="Times New Roman" w:cs="Times New Roman"/>
                      <w:sz w:val="15"/>
                    </w:rPr>
                    <w:t>）撇</w:t>
                  </w:r>
                  <w:r w:rsidRPr="00941AEA">
                    <w:rPr>
                      <w:rFonts w:ascii="Times New Roman" w:hAnsi="Times New Roman" w:cs="Times New Roman"/>
                      <w:sz w:val="15"/>
                    </w:rPr>
                    <w:t>(')</w:t>
                  </w:r>
                  <w:r w:rsidRPr="00941AEA">
                    <w:rPr>
                      <w:rFonts w:ascii="Times New Roman" w:cs="Times New Roman"/>
                      <w:sz w:val="15"/>
                    </w:rPr>
                    <w:t>为全角</w:t>
                  </w:r>
                  <w:r w:rsidRPr="00941AEA">
                    <w:rPr>
                      <w:rFonts w:ascii="Times New Roman" w:hAnsi="Times New Roman" w:cs="Times New Roman"/>
                      <w:sz w:val="15"/>
                    </w:rPr>
                    <w:t>’</w:t>
                  </w:r>
                  <w:bookmarkEnd w:id="3"/>
                  <w:bookmarkEnd w:id="4"/>
                </w:p>
                <w:p w:rsidR="0005086B" w:rsidRPr="00941AEA" w:rsidRDefault="0005086B" w:rsidP="0005086B">
                  <w:pPr>
                    <w:pStyle w:val="aa"/>
                    <w:snapToGrid w:val="0"/>
                    <w:spacing w:line="288" w:lineRule="auto"/>
                    <w:ind w:firstLineChars="0"/>
                    <w:rPr>
                      <w:rFonts w:ascii="Times New Roman" w:hAnsi="Times New Roman" w:cs="Times New Roman"/>
                    </w:rPr>
                  </w:pPr>
                  <w:r w:rsidRPr="00941AEA">
                    <w:rPr>
                      <w:rFonts w:ascii="Times New Roman" w:cs="Times New Roman"/>
                      <w:sz w:val="15"/>
                    </w:rPr>
                    <w:t>（</w:t>
                  </w:r>
                  <w:r w:rsidRPr="00941AEA">
                    <w:rPr>
                      <w:rFonts w:ascii="Times New Roman" w:hAnsi="Times New Roman" w:cs="Times New Roman"/>
                      <w:sz w:val="15"/>
                    </w:rPr>
                    <w:t>10</w:t>
                  </w:r>
                  <w:r w:rsidRPr="00941AEA">
                    <w:rPr>
                      <w:rFonts w:ascii="Times New Roman" w:cs="Times New Roman"/>
                      <w:sz w:val="15"/>
                    </w:rPr>
                    <w:t>）去掉卷期号找那个无意义的</w:t>
                  </w:r>
                  <w:r w:rsidRPr="00941AEA">
                    <w:rPr>
                      <w:rFonts w:ascii="Times New Roman" w:hAnsi="Times New Roman" w:cs="Times New Roman"/>
                      <w:sz w:val="15"/>
                    </w:rPr>
                    <w:t>“0”</w:t>
                  </w:r>
                  <w:r w:rsidRPr="00941AEA">
                    <w:rPr>
                      <w:rFonts w:ascii="Times New Roman" w:cs="Times New Roman"/>
                      <w:sz w:val="15"/>
                    </w:rPr>
                    <w:t>，比如</w:t>
                  </w:r>
                  <w:r w:rsidRPr="00941AEA">
                    <w:rPr>
                      <w:rFonts w:ascii="Times New Roman" w:hAnsi="Times New Roman" w:cs="Times New Roman"/>
                      <w:sz w:val="15"/>
                    </w:rPr>
                    <w:t>42</w:t>
                  </w:r>
                  <w:r>
                    <w:rPr>
                      <w:rFonts w:ascii="Times New Roman" w:hAnsi="Times New Roman" w:cs="Times New Roman" w:hint="eastAsia"/>
                      <w:sz w:val="15"/>
                    </w:rPr>
                    <w:t>(</w:t>
                  </w:r>
                  <w:r w:rsidRPr="00941AEA">
                    <w:rPr>
                      <w:rFonts w:ascii="Times New Roman" w:hAnsi="Times New Roman" w:cs="Times New Roman"/>
                      <w:sz w:val="15"/>
                    </w:rPr>
                    <w:t>08</w:t>
                  </w:r>
                  <w:r>
                    <w:rPr>
                      <w:rFonts w:ascii="Times New Roman" w:hAnsi="Times New Roman" w:cs="Times New Roman" w:hint="eastAsia"/>
                      <w:sz w:val="15"/>
                    </w:rPr>
                    <w:t>)</w:t>
                  </w:r>
                  <w:r w:rsidRPr="00941AEA">
                    <w:rPr>
                      <w:rFonts w:ascii="Times New Roman" w:cs="Times New Roman"/>
                      <w:sz w:val="15"/>
                    </w:rPr>
                    <w:t>，改为</w:t>
                  </w:r>
                  <w:r w:rsidRPr="00941AEA">
                    <w:rPr>
                      <w:rFonts w:ascii="Times New Roman" w:hAnsi="Times New Roman" w:cs="Times New Roman"/>
                      <w:sz w:val="15"/>
                    </w:rPr>
                    <w:t>42</w:t>
                  </w:r>
                  <w:r>
                    <w:rPr>
                      <w:rFonts w:ascii="Times New Roman" w:hAnsi="Times New Roman" w:cs="Times New Roman" w:hint="eastAsia"/>
                      <w:sz w:val="15"/>
                    </w:rPr>
                    <w:t>(</w:t>
                  </w:r>
                  <w:r w:rsidRPr="00941AEA">
                    <w:rPr>
                      <w:rFonts w:ascii="Times New Roman" w:hAnsi="Times New Roman" w:cs="Times New Roman"/>
                      <w:sz w:val="15"/>
                    </w:rPr>
                    <w:t>8</w:t>
                  </w:r>
                  <w:r>
                    <w:rPr>
                      <w:rFonts w:ascii="Times New Roman" w:hAnsi="Times New Roman" w:cs="Times New Roman" w:hint="eastAsia"/>
                      <w:sz w:val="15"/>
                    </w:rPr>
                    <w:t>)</w:t>
                  </w:r>
                  <w:r w:rsidRPr="00941AEA">
                    <w:rPr>
                      <w:rFonts w:ascii="Times New Roman" w:cs="Times New Roman"/>
                      <w:sz w:val="15"/>
                    </w:rPr>
                    <w:t>。</w:t>
                  </w:r>
                </w:p>
              </w:txbxContent>
            </v:textbox>
          </v:shape>
        </w:pict>
      </w:r>
    </w:p>
    <w:p w:rsidR="0005086B" w:rsidRDefault="0005086B" w:rsidP="004C6EC1">
      <w:pPr>
        <w:pStyle w:val="afff4"/>
        <w:ind w:left="320" w:hanging="320"/>
        <w:rPr>
          <w:rFonts w:cs="Times New Roman"/>
          <w:sz w:val="16"/>
          <w:szCs w:val="16"/>
        </w:rPr>
      </w:pPr>
    </w:p>
    <w:p w:rsidR="0005086B" w:rsidRDefault="0005086B" w:rsidP="004C6EC1">
      <w:pPr>
        <w:pStyle w:val="afff4"/>
        <w:ind w:left="320" w:hanging="320"/>
        <w:rPr>
          <w:rFonts w:cs="Times New Roman"/>
          <w:sz w:val="16"/>
          <w:szCs w:val="16"/>
        </w:rPr>
      </w:pPr>
    </w:p>
    <w:p w:rsidR="0005086B" w:rsidRDefault="0005086B" w:rsidP="004C6EC1">
      <w:pPr>
        <w:pStyle w:val="afff4"/>
        <w:ind w:left="320" w:hanging="320"/>
        <w:rPr>
          <w:rFonts w:cs="Times New Roman"/>
          <w:sz w:val="16"/>
          <w:szCs w:val="16"/>
        </w:rPr>
      </w:pPr>
    </w:p>
    <w:p w:rsidR="0005086B" w:rsidRDefault="0005086B" w:rsidP="004C6EC1">
      <w:pPr>
        <w:pStyle w:val="afff4"/>
        <w:ind w:left="320" w:hanging="320"/>
        <w:rPr>
          <w:rFonts w:cs="Times New Roman"/>
          <w:sz w:val="16"/>
          <w:szCs w:val="16"/>
        </w:rPr>
      </w:pPr>
    </w:p>
    <w:p w:rsidR="0005086B" w:rsidRDefault="0005086B" w:rsidP="004C6EC1">
      <w:pPr>
        <w:pStyle w:val="afff4"/>
        <w:ind w:left="320" w:hanging="320"/>
        <w:rPr>
          <w:rFonts w:cs="Times New Roman"/>
          <w:sz w:val="16"/>
          <w:szCs w:val="16"/>
        </w:rPr>
      </w:pPr>
    </w:p>
    <w:p w:rsidR="0005086B" w:rsidRDefault="0005086B" w:rsidP="004C6EC1">
      <w:pPr>
        <w:pStyle w:val="afff4"/>
        <w:ind w:left="320" w:hanging="320"/>
        <w:rPr>
          <w:rFonts w:cs="Times New Roman"/>
          <w:sz w:val="16"/>
          <w:szCs w:val="16"/>
        </w:rPr>
      </w:pPr>
    </w:p>
    <w:p w:rsidR="0005086B" w:rsidRPr="004C6EC1" w:rsidRDefault="0005086B" w:rsidP="004C6EC1">
      <w:pPr>
        <w:pStyle w:val="afff4"/>
        <w:ind w:left="320" w:hanging="320"/>
        <w:rPr>
          <w:rFonts w:cs="Times New Roman"/>
          <w:sz w:val="16"/>
          <w:szCs w:val="16"/>
        </w:rPr>
      </w:pPr>
    </w:p>
    <w:p w:rsidR="00EA31BF" w:rsidRDefault="00EA31BF" w:rsidP="00A44BA0">
      <w:pPr>
        <w:pStyle w:val="aa"/>
        <w:ind w:firstLineChars="125"/>
        <w:rPr>
          <w:sz w:val="16"/>
          <w:szCs w:val="16"/>
        </w:rPr>
      </w:pPr>
    </w:p>
    <w:p w:rsidR="00A44BA0" w:rsidRDefault="004E3B6B" w:rsidP="00A44BA0">
      <w:pPr>
        <w:pStyle w:val="aa"/>
        <w:ind w:firstLineChars="125"/>
        <w:rPr>
          <w:sz w:val="16"/>
          <w:szCs w:val="16"/>
        </w:rPr>
      </w:pPr>
      <w:r>
        <w:rPr>
          <w:noProof/>
          <w:sz w:val="16"/>
          <w:szCs w:val="16"/>
        </w:rPr>
        <w:pict>
          <v:shape id="_x0000_s1045" type="#_x0000_t202" style="position:absolute;left:0;text-align:left;margin-left:106.2pt;margin-top:5.5pt;width:234.05pt;height:43.75pt;z-index:251669504;mso-height-percent:200;mso-height-percent:200;mso-width-relative:margin;mso-height-relative:margin" fillcolor="#fdf1e9" stroked="f">
            <v:textbox style="mso-next-textbox:#_x0000_s1045;mso-fit-shape-to-text:t">
              <w:txbxContent>
                <w:p w:rsidR="00B5244A" w:rsidRPr="00941AEA" w:rsidRDefault="00B5244A" w:rsidP="000A22C8">
                  <w:pPr>
                    <w:pStyle w:val="aa"/>
                    <w:snapToGrid w:val="0"/>
                    <w:spacing w:line="288" w:lineRule="auto"/>
                    <w:ind w:firstLineChars="0"/>
                    <w:rPr>
                      <w:sz w:val="15"/>
                    </w:rPr>
                  </w:pPr>
                  <w:r>
                    <w:rPr>
                      <w:rFonts w:hint="eastAsia"/>
                      <w:sz w:val="15"/>
                    </w:rPr>
                    <w:t xml:space="preserve">1. </w:t>
                  </w:r>
                  <w:r w:rsidRPr="00941AEA">
                    <w:rPr>
                      <w:rFonts w:hint="eastAsia"/>
                      <w:sz w:val="15"/>
                    </w:rPr>
                    <w:t>补上英文作者和单位</w:t>
                  </w:r>
                </w:p>
                <w:p w:rsidR="00B5244A" w:rsidRPr="00941AEA" w:rsidRDefault="00B5244A" w:rsidP="000A22C8">
                  <w:pPr>
                    <w:pStyle w:val="aa"/>
                    <w:snapToGrid w:val="0"/>
                    <w:spacing w:line="288" w:lineRule="auto"/>
                    <w:ind w:firstLineChars="0"/>
                    <w:rPr>
                      <w:sz w:val="15"/>
                    </w:rPr>
                  </w:pPr>
                  <w:r>
                    <w:rPr>
                      <w:rFonts w:hint="eastAsia"/>
                      <w:sz w:val="15"/>
                    </w:rPr>
                    <w:t xml:space="preserve">2. </w:t>
                  </w:r>
                  <w:r w:rsidRPr="00941AEA">
                    <w:rPr>
                      <w:rFonts w:hint="eastAsia"/>
                      <w:sz w:val="15"/>
                    </w:rPr>
                    <w:t>核对中英文作者姓名，单位编号，单位信息以及邮编是否对应</w:t>
                  </w:r>
                </w:p>
                <w:p w:rsidR="00B5244A" w:rsidRPr="000A22C8" w:rsidRDefault="00B5244A" w:rsidP="000A22C8">
                  <w:pPr>
                    <w:pStyle w:val="aa"/>
                    <w:snapToGrid w:val="0"/>
                    <w:spacing w:line="288" w:lineRule="auto"/>
                    <w:ind w:firstLineChars="0"/>
                  </w:pPr>
                  <w:r>
                    <w:rPr>
                      <w:rFonts w:hint="eastAsia"/>
                      <w:sz w:val="15"/>
                    </w:rPr>
                    <w:t xml:space="preserve">3. </w:t>
                  </w:r>
                  <w:r w:rsidRPr="00941AEA">
                    <w:rPr>
                      <w:rFonts w:hint="eastAsia"/>
                      <w:sz w:val="15"/>
                    </w:rPr>
                    <w:t>核对中英文的一致性，除特殊名词，首字母</w:t>
                  </w:r>
                  <w:proofErr w:type="gramStart"/>
                  <w:r w:rsidRPr="00941AEA">
                    <w:rPr>
                      <w:rFonts w:hint="eastAsia"/>
                      <w:sz w:val="15"/>
                    </w:rPr>
                    <w:t>不</w:t>
                  </w:r>
                  <w:proofErr w:type="gramEnd"/>
                  <w:r w:rsidRPr="00941AEA">
                    <w:rPr>
                      <w:rFonts w:hint="eastAsia"/>
                      <w:sz w:val="15"/>
                    </w:rPr>
                    <w:t>大写</w:t>
                  </w:r>
                </w:p>
              </w:txbxContent>
            </v:textbox>
          </v:shape>
        </w:pict>
      </w:r>
    </w:p>
    <w:p w:rsidR="00941AEA" w:rsidRPr="00D1076A" w:rsidRDefault="00941AEA" w:rsidP="00D1076A">
      <w:pPr>
        <w:spacing w:line="360" w:lineRule="exact"/>
        <w:ind w:firstLineChars="0" w:firstLine="420"/>
        <w:rPr>
          <w:rFonts w:ascii="黑体" w:eastAsia="黑体" w:hAnsi="黑体" w:cs="Times New Roman"/>
          <w:color w:val="A50021"/>
          <w:szCs w:val="21"/>
        </w:rPr>
      </w:pPr>
      <w:r w:rsidRPr="00D1076A">
        <w:rPr>
          <w:rFonts w:ascii="黑体" w:eastAsia="黑体" w:hAnsi="黑体" w:cs="Times New Roman" w:hint="eastAsia"/>
          <w:color w:val="A50021"/>
          <w:szCs w:val="21"/>
        </w:rPr>
        <w:t>五、英文摘要</w:t>
      </w:r>
    </w:p>
    <w:p w:rsidR="004C6EC1" w:rsidRPr="004C6EC1" w:rsidRDefault="004C6EC1" w:rsidP="004C6EC1">
      <w:pPr>
        <w:widowControl/>
        <w:ind w:firstLineChars="0" w:firstLine="0"/>
        <w:jc w:val="left"/>
        <w:rPr>
          <w:sz w:val="16"/>
          <w:szCs w:val="16"/>
        </w:rPr>
      </w:pPr>
    </w:p>
    <w:p w:rsidR="00657735" w:rsidRDefault="00AD4FF3" w:rsidP="00AD4FF3">
      <w:pPr>
        <w:pStyle w:val="af6"/>
        <w:ind w:left="630" w:right="630"/>
        <w:rPr>
          <w:rFonts w:cs="Times New Roman"/>
        </w:rPr>
      </w:pPr>
      <w:r w:rsidRPr="00AD4FF3">
        <w:rPr>
          <w:rFonts w:eastAsiaTheme="majorEastAsia" w:cs="Times New Roman"/>
          <w:sz w:val="28"/>
        </w:rPr>
        <w:t>Strategic considerations and path selection for China’s participation in global energy governance</w:t>
      </w:r>
    </w:p>
    <w:p w:rsidR="00AD4FF3" w:rsidRPr="00AD4FF3" w:rsidRDefault="00AD4FF3" w:rsidP="00AD4FF3">
      <w:pPr>
        <w:pStyle w:val="af6"/>
        <w:ind w:left="630" w:right="630"/>
        <w:rPr>
          <w:rFonts w:cs="Times New Roman"/>
        </w:rPr>
      </w:pPr>
      <w:r w:rsidRPr="00AD4FF3">
        <w:rPr>
          <w:rFonts w:cs="Times New Roman"/>
        </w:rPr>
        <w:t>WANG Limao</w:t>
      </w:r>
      <w:r w:rsidRPr="00AD4FF3">
        <w:rPr>
          <w:rFonts w:cs="Times New Roman"/>
          <w:vertAlign w:val="superscript"/>
        </w:rPr>
        <w:t>1, 2</w:t>
      </w:r>
      <w:r w:rsidRPr="00AD4FF3">
        <w:rPr>
          <w:rFonts w:cs="Times New Roman"/>
        </w:rPr>
        <w:t>, QU Qiushi</w:t>
      </w:r>
      <w:r w:rsidRPr="00AD4FF3">
        <w:rPr>
          <w:rFonts w:cs="Times New Roman"/>
          <w:vertAlign w:val="superscript"/>
        </w:rPr>
        <w:t>1, 2</w:t>
      </w:r>
      <w:r w:rsidRPr="00AD4FF3">
        <w:rPr>
          <w:rFonts w:cs="Times New Roman"/>
        </w:rPr>
        <w:t>, MOU Chufu</w:t>
      </w:r>
      <w:r w:rsidRPr="00AD4FF3">
        <w:rPr>
          <w:rFonts w:cs="Times New Roman"/>
          <w:vertAlign w:val="superscript"/>
        </w:rPr>
        <w:t>1, 2</w:t>
      </w:r>
      <w:r w:rsidRPr="00AD4FF3">
        <w:rPr>
          <w:rFonts w:cs="Times New Roman"/>
        </w:rPr>
        <w:t>, FANG Yebing</w:t>
      </w:r>
      <w:r w:rsidRPr="00AD4FF3">
        <w:rPr>
          <w:rFonts w:cs="Times New Roman"/>
          <w:vertAlign w:val="superscript"/>
        </w:rPr>
        <w:t>1, 2, 3</w:t>
      </w:r>
      <w:r w:rsidRPr="00AD4FF3">
        <w:rPr>
          <w:rFonts w:cs="Times New Roman"/>
        </w:rPr>
        <w:t>, XIONG Chenran</w:t>
      </w:r>
      <w:r w:rsidRPr="00AD4FF3">
        <w:rPr>
          <w:rFonts w:cs="Times New Roman"/>
          <w:vertAlign w:val="superscript"/>
        </w:rPr>
        <w:t>1, 2</w:t>
      </w:r>
    </w:p>
    <w:p w:rsidR="00AD4FF3" w:rsidRDefault="00AD4FF3" w:rsidP="00AD4FF3">
      <w:pPr>
        <w:pStyle w:val="af6"/>
        <w:ind w:left="630" w:right="630"/>
        <w:rPr>
          <w:rFonts w:cs="Times New Roman"/>
        </w:rPr>
      </w:pPr>
      <w:proofErr w:type="gramStart"/>
      <w:r w:rsidRPr="00AD4FF3">
        <w:rPr>
          <w:rFonts w:cs="Times New Roman"/>
        </w:rPr>
        <w:t>(1. Institute of Geographic Sciences and Natural Resources Research, CAS, Beijing 100101, China; 2.</w:t>
      </w:r>
      <w:proofErr w:type="gramEnd"/>
      <w:r w:rsidRPr="00AD4FF3">
        <w:rPr>
          <w:rFonts w:cs="Times New Roman"/>
        </w:rPr>
        <w:t xml:space="preserve"> </w:t>
      </w:r>
      <w:proofErr w:type="gramStart"/>
      <w:r w:rsidRPr="00AD4FF3">
        <w:rPr>
          <w:rFonts w:cs="Times New Roman"/>
        </w:rPr>
        <w:t>College of Resources and Environment, University of Chinese Academy of Sciences, Beijing 100049, China; 3.</w:t>
      </w:r>
      <w:proofErr w:type="gramEnd"/>
      <w:r w:rsidRPr="00AD4FF3">
        <w:rPr>
          <w:rFonts w:cs="Times New Roman"/>
        </w:rPr>
        <w:t xml:space="preserve"> College of Geography and Tourism, Anhui Normal University, Wuhu 241003, China) </w:t>
      </w:r>
    </w:p>
    <w:p w:rsidR="00AD4FF3" w:rsidRDefault="00AD4FF3" w:rsidP="00AD4FF3">
      <w:pPr>
        <w:pStyle w:val="af6"/>
        <w:ind w:left="630" w:right="630"/>
        <w:rPr>
          <w:rFonts w:cs="Times New Roman"/>
        </w:rPr>
      </w:pPr>
    </w:p>
    <w:p w:rsidR="006E2A9E" w:rsidRPr="00277503" w:rsidRDefault="008F5AC3" w:rsidP="00AD4FF3">
      <w:pPr>
        <w:pStyle w:val="af6"/>
        <w:ind w:left="630" w:right="630"/>
        <w:jc w:val="left"/>
        <w:rPr>
          <w:rFonts w:cs="Times New Roman"/>
        </w:rPr>
      </w:pPr>
      <w:r w:rsidRPr="00277503">
        <w:rPr>
          <w:rFonts w:cs="Times New Roman"/>
        </w:rPr>
        <w:t>Abstract:</w:t>
      </w:r>
    </w:p>
    <w:p w:rsidR="00CC0BA5" w:rsidRDefault="008F5AC3" w:rsidP="00AF579A">
      <w:pPr>
        <w:pStyle w:val="af9"/>
        <w:ind w:left="630" w:right="630"/>
        <w:rPr>
          <w:rFonts w:cs="Times New Roman"/>
        </w:rPr>
      </w:pPr>
      <w:r w:rsidRPr="00277503">
        <w:rPr>
          <w:rFonts w:eastAsia="宋体" w:cs="Times New Roman"/>
        </w:rPr>
        <w:t>Key words:</w:t>
      </w:r>
      <w:r w:rsidR="00103FA7">
        <w:rPr>
          <w:rFonts w:cs="Times New Roman" w:hint="eastAsia"/>
        </w:rPr>
        <w:t xml:space="preserve">  </w:t>
      </w:r>
    </w:p>
    <w:p w:rsidR="00103FA7" w:rsidRPr="00941AEA" w:rsidRDefault="00103FA7" w:rsidP="00AF579A">
      <w:pPr>
        <w:pStyle w:val="af9"/>
        <w:ind w:left="630" w:right="630"/>
        <w:rPr>
          <w:rFonts w:cs="Times New Roman"/>
        </w:rPr>
      </w:pPr>
    </w:p>
    <w:p w:rsidR="00103FA7" w:rsidRPr="00941AEA" w:rsidRDefault="00103FA7" w:rsidP="00941AEA">
      <w:pPr>
        <w:pStyle w:val="aa"/>
        <w:snapToGrid w:val="0"/>
        <w:spacing w:line="288" w:lineRule="auto"/>
        <w:ind w:firstLineChars="0"/>
        <w:rPr>
          <w:sz w:val="15"/>
        </w:rPr>
      </w:pPr>
    </w:p>
    <w:sectPr w:rsidR="00103FA7" w:rsidRPr="00941AEA" w:rsidSect="002B458F">
      <w:headerReference w:type="even" r:id="rId32"/>
      <w:headerReference w:type="default" r:id="rId33"/>
      <w:footerReference w:type="even" r:id="rId34"/>
      <w:footerReference w:type="default" r:id="rId35"/>
      <w:headerReference w:type="first" r:id="rId36"/>
      <w:footerReference w:type="first" r:id="rId37"/>
      <w:footnotePr>
        <w:numFmt w:val="decimalEnclosedCircleChinese"/>
      </w:footnotePr>
      <w:endnotePr>
        <w:numFmt w:val="decimal"/>
      </w:endnotePr>
      <w:type w:val="continuous"/>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02C83A9" w15:done="0"/>
  <w15:commentEx w15:paraId="76F5F1AA" w15:paraIdParent="102C83A9" w15:done="0"/>
  <w15:commentEx w15:paraId="460DA4A7" w15:done="0"/>
  <w15:commentEx w15:paraId="2C6A20F6" w15:done="0"/>
  <w15:commentEx w15:paraId="62DAE5C5" w15:paraIdParent="2C6A20F6" w15:done="0"/>
  <w15:commentEx w15:paraId="067F58EA" w15:done="0"/>
  <w15:commentEx w15:paraId="28BFC98E" w15:paraIdParent="067F58EA" w15:done="0"/>
  <w15:commentEx w15:paraId="18353983" w15:done="0"/>
  <w15:commentEx w15:paraId="50EB178E" w15:done="0"/>
  <w15:commentEx w15:paraId="4168075C" w15:paraIdParent="50EB178E" w15:done="0"/>
  <w15:commentEx w15:paraId="1181CD5A" w15:done="0"/>
  <w15:commentEx w15:paraId="01ACB04B" w15:paraIdParent="1181CD5A" w15:done="0"/>
  <w15:commentEx w15:paraId="3B0E8181" w15:done="0"/>
  <w15:commentEx w15:paraId="7ABA90BC" w15:paraIdParent="3B0E8181" w15:done="0"/>
  <w15:commentEx w15:paraId="0F286B73" w15:done="0"/>
  <w15:commentEx w15:paraId="261EE462" w15:paraIdParent="0F286B73" w15:done="0"/>
  <w15:commentEx w15:paraId="53157DBA" w15:done="0"/>
  <w15:commentEx w15:paraId="23AA0671" w15:paraIdParent="53157DBA" w15:done="0"/>
  <w15:commentEx w15:paraId="1FE136F8" w15:done="0"/>
  <w15:commentEx w15:paraId="54FB2F50" w15:paraIdParent="1FE136F8" w15:done="0"/>
  <w15:commentEx w15:paraId="7CC818C3" w15:done="0"/>
  <w15:commentEx w15:paraId="7CAAB649" w15:done="0"/>
  <w15:commentEx w15:paraId="140E679E" w15:paraIdParent="7CAAB649" w15:done="0"/>
  <w15:commentEx w15:paraId="48BB55D8" w15:done="0"/>
  <w15:commentEx w15:paraId="0046A4D6" w15:paraIdParent="48BB55D8" w15:done="0"/>
  <w15:commentEx w15:paraId="1625A49B" w15:done="0"/>
  <w15:commentEx w15:paraId="067EA606" w15:paraIdParent="1625A49B" w15:done="0"/>
  <w15:commentEx w15:paraId="4F25ECC4" w15:done="0"/>
  <w15:commentEx w15:paraId="0C90ABFF" w15:done="0"/>
  <w15:commentEx w15:paraId="383A5602" w15:paraIdParent="0C90ABFF" w15:done="0"/>
  <w15:commentEx w15:paraId="6590D8BF" w15:done="0"/>
  <w15:commentEx w15:paraId="76C6565C" w15:paraIdParent="6590D8BF" w15:done="0"/>
  <w15:commentEx w15:paraId="4773269C" w15:done="0"/>
  <w15:commentEx w15:paraId="77A71A02" w15:paraIdParent="4773269C" w15:done="0"/>
  <w15:commentEx w15:paraId="78E8EAE5" w15:done="0"/>
  <w15:commentEx w15:paraId="0B5110AF" w15:paraIdParent="78E8EAE5" w15:done="0"/>
  <w15:commentEx w15:paraId="152017BA" w15:done="0"/>
  <w15:commentEx w15:paraId="7D9F8A17" w15:paraIdParent="152017BA" w15:done="0"/>
  <w15:commentEx w15:paraId="70A8EF57" w15:paraIdParent="152017BA" w15:done="0"/>
  <w15:commentEx w15:paraId="2158B7E1" w15:done="0"/>
  <w15:commentEx w15:paraId="2EB299AC" w15:paraIdParent="2158B7E1" w15:done="0"/>
  <w15:commentEx w15:paraId="507A3623" w15:done="0"/>
  <w15:commentEx w15:paraId="1D47E772" w15:paraIdParent="507A3623" w15:done="0"/>
  <w15:commentEx w15:paraId="7277D80C" w15:done="0"/>
  <w15:commentEx w15:paraId="6A2CCB71" w15:paraIdParent="7277D80C" w15:done="0"/>
  <w15:commentEx w15:paraId="7275D2BC" w15:done="0"/>
  <w15:commentEx w15:paraId="35094828" w15:paraIdParent="7275D2BC" w15:done="0"/>
  <w15:commentEx w15:paraId="09A53DC2" w15:done="0"/>
  <w15:commentEx w15:paraId="24FA19F5" w15:paraIdParent="09A53DC2" w15:done="0"/>
  <w15:commentEx w15:paraId="1904ECD8" w15:done="0"/>
  <w15:commentEx w15:paraId="560F200B" w15:paraIdParent="1904ECD8" w15:done="0"/>
  <w15:commentEx w15:paraId="114FB005" w15:done="0"/>
  <w15:commentEx w15:paraId="6D11C8B5" w15:paraIdParent="114FB005" w15:done="0"/>
  <w15:commentEx w15:paraId="4186C9B2" w15:done="0"/>
  <w15:commentEx w15:paraId="6B882540" w15:paraIdParent="4186C9B2" w15:done="0"/>
  <w15:commentEx w15:paraId="2D1F6B3E" w15:done="0"/>
  <w15:commentEx w15:paraId="4F730757" w15:paraIdParent="2D1F6B3E" w15:done="0"/>
  <w15:commentEx w15:paraId="05FE25F5" w15:done="0"/>
  <w15:commentEx w15:paraId="401B6CD8" w15:done="0"/>
  <w15:commentEx w15:paraId="1936955D" w15:paraIdParent="401B6CD8" w15:done="0"/>
  <w15:commentEx w15:paraId="2AE88579" w15:done="0"/>
  <w15:commentEx w15:paraId="177E1451" w15:paraIdParent="2AE88579" w15:done="0"/>
  <w15:commentEx w15:paraId="60DE9934" w15:done="0"/>
  <w15:commentEx w15:paraId="3C916B6F" w15:paraIdParent="60DE9934" w15:done="0"/>
  <w15:commentEx w15:paraId="5D2BF445" w15:done="0"/>
  <w15:commentEx w15:paraId="4F689526" w15:paraIdParent="5D2BF445" w15:done="0"/>
  <w15:commentEx w15:paraId="42FEC332" w15:done="0"/>
  <w15:commentEx w15:paraId="5EEDDA08" w15:done="0"/>
  <w15:commentEx w15:paraId="34EA5630" w15:paraIdParent="5EEDDA08"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02C83A9" w16cid:durableId="21B9BAF8"/>
  <w16cid:commentId w16cid:paraId="76F5F1AA" w16cid:durableId="21BE1F1C"/>
  <w16cid:commentId w16cid:paraId="460DA4A7" w16cid:durableId="21B9BAF9"/>
  <w16cid:commentId w16cid:paraId="2C6A20F6" w16cid:durableId="21B9BAFA"/>
  <w16cid:commentId w16cid:paraId="067F58EA" w16cid:durableId="21B9BAFB"/>
  <w16cid:commentId w16cid:paraId="28BFC98E" w16cid:durableId="21BDA94B"/>
  <w16cid:commentId w16cid:paraId="18353983" w16cid:durableId="21B9BAFC"/>
  <w16cid:commentId w16cid:paraId="50EB178E" w16cid:durableId="21B9BAFD"/>
  <w16cid:commentId w16cid:paraId="4168075C" w16cid:durableId="21BDA951"/>
  <w16cid:commentId w16cid:paraId="1181CD5A" w16cid:durableId="21B9BAFE"/>
  <w16cid:commentId w16cid:paraId="01ACB04B" w16cid:durableId="21B9C0D8"/>
  <w16cid:commentId w16cid:paraId="3B0E8181" w16cid:durableId="21B9BAFF"/>
  <w16cid:commentId w16cid:paraId="7ABA90BC" w16cid:durableId="21BE21B2"/>
  <w16cid:commentId w16cid:paraId="0F286B73" w16cid:durableId="21B9BB00"/>
  <w16cid:commentId w16cid:paraId="261EE462" w16cid:durableId="21BDAFD9"/>
  <w16cid:commentId w16cid:paraId="53157DBA" w16cid:durableId="21B9BB01"/>
  <w16cid:commentId w16cid:paraId="23AA0671" w16cid:durableId="21BE2260"/>
  <w16cid:commentId w16cid:paraId="1FE136F8" w16cid:durableId="21B9BB02"/>
  <w16cid:commentId w16cid:paraId="54FB2F50" w16cid:durableId="21BDCC93"/>
  <w16cid:commentId w16cid:paraId="7CC818C3" w16cid:durableId="21B9BB03"/>
  <w16cid:commentId w16cid:paraId="7CAAB649" w16cid:durableId="21B9BB04"/>
  <w16cid:commentId w16cid:paraId="140E679E" w16cid:durableId="21BE1F49"/>
  <w16cid:commentId w16cid:paraId="48BB55D8" w16cid:durableId="21B9BB05"/>
  <w16cid:commentId w16cid:paraId="0046A4D6" w16cid:durableId="21BDDE03"/>
  <w16cid:commentId w16cid:paraId="1625A49B" w16cid:durableId="21B9BB06"/>
  <w16cid:commentId w16cid:paraId="067EA606" w16cid:durableId="21BDDE07"/>
  <w16cid:commentId w16cid:paraId="4F25ECC4" w16cid:durableId="21B9BB07"/>
  <w16cid:commentId w16cid:paraId="0C90ABFF" w16cid:durableId="21B9BB08"/>
  <w16cid:commentId w16cid:paraId="383A5602" w16cid:durableId="21BE2273"/>
  <w16cid:commentId w16cid:paraId="6590D8BF" w16cid:durableId="21B9BB09"/>
  <w16cid:commentId w16cid:paraId="76C6565C" w16cid:durableId="21B9C25C"/>
  <w16cid:commentId w16cid:paraId="4773269C" w16cid:durableId="21B9BB0A"/>
  <w16cid:commentId w16cid:paraId="77A71A02" w16cid:durableId="21BDE130"/>
  <w16cid:commentId w16cid:paraId="3901A280" w16cid:durableId="21B9BB0B"/>
  <w16cid:commentId w16cid:paraId="152017BA" w16cid:durableId="21B9BB0C"/>
  <w16cid:commentId w16cid:paraId="7D9F8A17" w16cid:durableId="21BE227E"/>
  <w16cid:commentId w16cid:paraId="2158B7E1" w16cid:durableId="21B9BB0D"/>
  <w16cid:commentId w16cid:paraId="2EB299AC" w16cid:durableId="21B9C35A"/>
  <w16cid:commentId w16cid:paraId="507A3623" w16cid:durableId="21B9BB0E"/>
  <w16cid:commentId w16cid:paraId="1D47E772" w16cid:durableId="21BDE406"/>
  <w16cid:commentId w16cid:paraId="7277D80C" w16cid:durableId="21B9BB0F"/>
  <w16cid:commentId w16cid:paraId="6A2CCB71" w16cid:durableId="21BDE662"/>
  <w16cid:commentId w16cid:paraId="7275D2BC" w16cid:durableId="21B9BB10"/>
  <w16cid:commentId w16cid:paraId="09A53DC2" w16cid:durableId="21B9BB11"/>
  <w16cid:commentId w16cid:paraId="24FA19F5" w16cid:durableId="21BDE685"/>
  <w16cid:commentId w16cid:paraId="1904ECD8" w16cid:durableId="21B9BB12"/>
  <w16cid:commentId w16cid:paraId="114FB005" w16cid:durableId="21B9BB13"/>
  <w16cid:commentId w16cid:paraId="6D11C8B5" w16cid:durableId="21BDE760"/>
  <w16cid:commentId w16cid:paraId="4186C9B2" w16cid:durableId="21B9BB14"/>
  <w16cid:commentId w16cid:paraId="6B882540" w16cid:durableId="21BDE775"/>
  <w16cid:commentId w16cid:paraId="2D1F6B3E" w16cid:durableId="21B9BB15"/>
  <w16cid:commentId w16cid:paraId="4F730757" w16cid:durableId="21BDEDDD"/>
  <w16cid:commentId w16cid:paraId="05FE25F5" w16cid:durableId="21B9BB16"/>
  <w16cid:commentId w16cid:paraId="401B6CD8" w16cid:durableId="21B9BB17"/>
  <w16cid:commentId w16cid:paraId="1936955D" w16cid:durableId="21BE1D9E"/>
  <w16cid:commentId w16cid:paraId="2AE88579" w16cid:durableId="21B9BB18"/>
  <w16cid:commentId w16cid:paraId="177E1451" w16cid:durableId="21B9C5D6"/>
  <w16cid:commentId w16cid:paraId="60DE9934" w16cid:durableId="21B9BB19"/>
  <w16cid:commentId w16cid:paraId="3C916B6F" w16cid:durableId="21BCDC94"/>
  <w16cid:commentId w16cid:paraId="5D2BF445" w16cid:durableId="21B9BB1A"/>
  <w16cid:commentId w16cid:paraId="4F689526" w16cid:durableId="21BE266C"/>
  <w16cid:commentId w16cid:paraId="42FEC332" w16cid:durableId="21B9BB1B"/>
  <w16cid:commentId w16cid:paraId="5EEDDA08" w16cid:durableId="21B9BB1C"/>
  <w16cid:commentId w16cid:paraId="34EA5630" w16cid:durableId="21BE1D6B"/>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3B6B" w:rsidRDefault="004E3B6B" w:rsidP="00AF579A">
      <w:pPr>
        <w:ind w:firstLine="420"/>
      </w:pPr>
    </w:p>
  </w:endnote>
  <w:endnote w:type="continuationSeparator" w:id="0">
    <w:p w:rsidR="004E3B6B" w:rsidRDefault="004E3B6B" w:rsidP="00E16923">
      <w:pPr>
        <w:ind w:firstLine="420"/>
      </w:pPr>
    </w:p>
  </w:endnote>
  <w:endnote w:type="continuationNotice" w:id="1">
    <w:p w:rsidR="004E3B6B" w:rsidRDefault="004E3B6B" w:rsidP="00AF579A">
      <w:pPr>
        <w:ind w:firstLine="42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等线 Light">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华文新魏">
    <w:panose1 w:val="02010800040101010101"/>
    <w:charset w:val="86"/>
    <w:family w:val="auto"/>
    <w:pitch w:val="variable"/>
    <w:sig w:usb0="00000001" w:usb1="080F0000" w:usb2="00000010" w:usb3="00000000" w:csb0="0004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244A" w:rsidRDefault="00B5244A" w:rsidP="00ED768A">
    <w:pPr>
      <w:pStyle w:val="a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244A" w:rsidRDefault="00B5244A" w:rsidP="00ED768A">
    <w:pPr>
      <w:pStyle w:val="a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244A" w:rsidRDefault="00B5244A" w:rsidP="00ED768A">
    <w:pPr>
      <w:pStyle w:val="a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3B6B" w:rsidRPr="00024355" w:rsidRDefault="004E3B6B" w:rsidP="00024355">
      <w:pPr>
        <w:pStyle w:val="a6"/>
        <w:ind w:firstLineChars="0" w:firstLine="0"/>
        <w:rPr>
          <w:strike/>
        </w:rPr>
      </w:pPr>
      <w:r w:rsidRPr="00024355">
        <w:rPr>
          <w:rFonts w:hint="eastAsia"/>
          <w:strike/>
        </w:rPr>
        <w:t xml:space="preserve">                         </w:t>
      </w:r>
    </w:p>
  </w:footnote>
  <w:footnote w:type="continuationSeparator" w:id="0">
    <w:p w:rsidR="004E3B6B" w:rsidRDefault="004E3B6B" w:rsidP="00E16923">
      <w:pPr>
        <w:ind w:firstLine="420"/>
      </w:pPr>
      <w:r>
        <w:continuationSeparator/>
      </w:r>
    </w:p>
  </w:footnote>
  <w:footnote w:id="1">
    <w:p w:rsidR="00B5244A" w:rsidRPr="00024355" w:rsidRDefault="00B5244A" w:rsidP="00054FBA">
      <w:pPr>
        <w:pStyle w:val="a3"/>
        <w:ind w:firstLineChars="0" w:firstLine="0"/>
        <w:rPr>
          <w:rFonts w:ascii="宋体" w:eastAsia="宋体" w:hAnsi="宋体"/>
        </w:rPr>
      </w:pPr>
      <w:r w:rsidRPr="00024355">
        <w:rPr>
          <w:rFonts w:ascii="黑体" w:eastAsia="黑体" w:hAnsi="黑体" w:hint="eastAsia"/>
        </w:rPr>
        <w:t>收稿日期：</w:t>
      </w:r>
      <w:r w:rsidRPr="00024355">
        <w:rPr>
          <w:rFonts w:ascii="宋体" w:eastAsia="宋体" w:hAnsi="宋体" w:hint="eastAsia"/>
        </w:rPr>
        <w:t>系统收稿的日期；</w:t>
      </w:r>
      <w:r w:rsidRPr="00024355">
        <w:rPr>
          <w:rFonts w:ascii="黑体" w:eastAsia="黑体" w:hAnsi="黑体" w:hint="eastAsia"/>
        </w:rPr>
        <w:t>修订日期：</w:t>
      </w:r>
      <w:r w:rsidRPr="00024355">
        <w:rPr>
          <w:rFonts w:ascii="宋体" w:eastAsia="宋体" w:hAnsi="宋体" w:hint="eastAsia"/>
        </w:rPr>
        <w:t>系统里最后</w:t>
      </w:r>
      <w:proofErr w:type="gramStart"/>
      <w:r w:rsidRPr="00024355">
        <w:rPr>
          <w:rFonts w:ascii="宋体" w:eastAsia="宋体" w:hAnsi="宋体" w:hint="eastAsia"/>
        </w:rPr>
        <w:t>一次修回的</w:t>
      </w:r>
      <w:proofErr w:type="gramEnd"/>
      <w:r w:rsidRPr="00024355">
        <w:rPr>
          <w:rFonts w:ascii="宋体" w:eastAsia="宋体" w:hAnsi="宋体" w:hint="eastAsia"/>
        </w:rPr>
        <w:t>日期（主要指内容修改）</w:t>
      </w:r>
    </w:p>
    <w:p w:rsidR="00B5244A" w:rsidRPr="00024355" w:rsidRDefault="00B5244A" w:rsidP="00054FBA">
      <w:pPr>
        <w:pStyle w:val="a3"/>
        <w:ind w:firstLineChars="0" w:firstLine="0"/>
        <w:rPr>
          <w:rFonts w:ascii="宋体" w:eastAsia="宋体" w:hAnsi="宋体"/>
        </w:rPr>
      </w:pPr>
      <w:r w:rsidRPr="00024355">
        <w:rPr>
          <w:rFonts w:ascii="黑体" w:eastAsia="黑体" w:hAnsi="黑体" w:hint="eastAsia"/>
        </w:rPr>
        <w:t>基金项目：</w:t>
      </w:r>
      <w:r w:rsidRPr="00024355">
        <w:rPr>
          <w:rFonts w:ascii="宋体" w:eastAsia="宋体" w:hAnsi="宋体" w:hint="eastAsia"/>
        </w:rPr>
        <w:t>类型（编号）。</w:t>
      </w:r>
    </w:p>
    <w:p w:rsidR="00B5244A" w:rsidRPr="00024355" w:rsidRDefault="00B5244A" w:rsidP="00054FBA">
      <w:pPr>
        <w:pStyle w:val="a3"/>
        <w:ind w:firstLineChars="0" w:firstLine="0"/>
        <w:rPr>
          <w:rFonts w:ascii="Times New Roman" w:eastAsia="宋体" w:hAnsi="Times New Roman" w:cs="Times New Roman"/>
        </w:rPr>
      </w:pPr>
      <w:r w:rsidRPr="00024355">
        <w:rPr>
          <w:rFonts w:ascii="黑体" w:eastAsia="黑体" w:hAnsi="黑体" w:hint="eastAsia"/>
        </w:rPr>
        <w:t>作者简介：</w:t>
      </w:r>
      <w:r w:rsidRPr="00024355">
        <w:rPr>
          <w:rFonts w:ascii="宋体" w:eastAsia="宋体" w:hAnsi="宋体" w:hint="eastAsia"/>
        </w:rPr>
        <w:t>姓名，性别，籍贯，职称，研究方向</w:t>
      </w:r>
      <w:r w:rsidRPr="00024355">
        <w:rPr>
          <w:rFonts w:ascii="Times New Roman" w:eastAsia="宋体" w:hAnsi="宋体" w:cs="Times New Roman"/>
        </w:rPr>
        <w:t>。</w:t>
      </w:r>
      <w:r w:rsidRPr="00024355">
        <w:rPr>
          <w:rFonts w:ascii="Times New Roman" w:eastAsia="宋体" w:hAnsi="Times New Roman" w:cs="Times New Roman"/>
          <w:b/>
        </w:rPr>
        <w:t>E-mail:</w:t>
      </w:r>
    </w:p>
    <w:p w:rsidR="00B5244A" w:rsidRPr="00024355" w:rsidRDefault="00B5244A" w:rsidP="00054FBA">
      <w:pPr>
        <w:pStyle w:val="a3"/>
        <w:ind w:firstLineChars="0" w:firstLine="0"/>
        <w:rPr>
          <w:rFonts w:ascii="Times New Roman" w:eastAsia="宋体" w:hAnsi="Times New Roman" w:cs="Times New Roman"/>
        </w:rPr>
      </w:pPr>
      <w:r w:rsidRPr="00024355">
        <w:rPr>
          <w:rFonts w:ascii="Times New Roman" w:eastAsia="黑体" w:hAnsi="黑体" w:cs="Times New Roman"/>
        </w:rPr>
        <w:t>通讯作者：</w:t>
      </w:r>
      <w:r w:rsidRPr="00024355">
        <w:rPr>
          <w:rFonts w:ascii="Times New Roman" w:eastAsia="宋体" w:hAnsi="宋体" w:cs="Times New Roman"/>
        </w:rPr>
        <w:t>姓名，性别，籍贯，职称，研究方向。</w:t>
      </w:r>
      <w:r w:rsidRPr="00024355">
        <w:rPr>
          <w:rFonts w:ascii="Times New Roman" w:eastAsia="宋体" w:hAnsi="Times New Roman" w:cs="Times New Roman"/>
          <w:b/>
        </w:rPr>
        <w:t xml:space="preserve">E-mail:  </w:t>
      </w:r>
      <w:r w:rsidRPr="00024355">
        <w:rPr>
          <w:rFonts w:ascii="Times New Roman" w:eastAsia="宋体" w:hAnsi="Times New Roman" w:cs="Times New Roman"/>
        </w:rPr>
        <w:t xml:space="preserve">      </w:t>
      </w:r>
      <w:r w:rsidRPr="00024355">
        <w:rPr>
          <w:rFonts w:ascii="Times New Roman" w:eastAsia="宋体" w:hAnsi="宋体" w:cs="Times New Roman"/>
        </w:rPr>
        <w:t>如无，删除这一行</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244A" w:rsidRDefault="00B5244A" w:rsidP="00ED768A">
    <w:pPr>
      <w:pStyle w:val="a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244A" w:rsidRPr="00F67C48" w:rsidRDefault="00B5244A" w:rsidP="00F67C48">
    <w:pPr>
      <w:widowControl/>
      <w:ind w:firstLineChars="0" w:firstLine="0"/>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289550" cy="465476"/>
          <wp:effectExtent l="19050" t="0" r="6350" b="0"/>
          <wp:docPr id="89" name="图片 89" descr="C:\Users\ZWJ\AppData\Roaming\Tencent\Users\576658563\QQ\WinTemp\RichOle\6HX8{SNVZ__~`Z%LHK$QOX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C:\Users\ZWJ\AppData\Roaming\Tencent\Users\576658563\QQ\WinTemp\RichOle\6HX8{SNVZ__~`Z%LHK$QOXF.png"/>
                  <pic:cNvPicPr>
                    <a:picLocks noChangeAspect="1" noChangeArrowheads="1"/>
                  </pic:cNvPicPr>
                </pic:nvPicPr>
                <pic:blipFill>
                  <a:blip r:embed="rId1"/>
                  <a:srcRect l="1568" t="16901"/>
                  <a:stretch>
                    <a:fillRect/>
                  </a:stretch>
                </pic:blipFill>
                <pic:spPr bwMode="auto">
                  <a:xfrm>
                    <a:off x="0" y="0"/>
                    <a:ext cx="5291712" cy="465666"/>
                  </a:xfrm>
                  <a:prstGeom prst="rect">
                    <a:avLst/>
                  </a:prstGeom>
                  <a:noFill/>
                  <a:ln w="9525">
                    <a:noFill/>
                    <a:miter lim="800000"/>
                    <a:headEnd/>
                    <a:tailEnd/>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244A" w:rsidRDefault="00B5244A" w:rsidP="00ED768A">
    <w:pPr>
      <w:pStyle w:val="a5"/>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B084A"/>
    <w:multiLevelType w:val="hybridMultilevel"/>
    <w:tmpl w:val="29D2CA74"/>
    <w:lvl w:ilvl="0" w:tplc="383848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1124CFC"/>
    <w:multiLevelType w:val="hybridMultilevel"/>
    <w:tmpl w:val="8DEACC00"/>
    <w:lvl w:ilvl="0" w:tplc="0A8620B8">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1327BBE"/>
    <w:multiLevelType w:val="hybridMultilevel"/>
    <w:tmpl w:val="96B0516A"/>
    <w:lvl w:ilvl="0" w:tplc="F1E2F44C">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EDA774E"/>
    <w:multiLevelType w:val="hybridMultilevel"/>
    <w:tmpl w:val="CF885542"/>
    <w:lvl w:ilvl="0" w:tplc="AEEABCE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14AB2114"/>
    <w:multiLevelType w:val="hybridMultilevel"/>
    <w:tmpl w:val="2D66FDC4"/>
    <w:lvl w:ilvl="0" w:tplc="3B661A4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A4D17EC"/>
    <w:multiLevelType w:val="hybridMultilevel"/>
    <w:tmpl w:val="4BE886A4"/>
    <w:lvl w:ilvl="0" w:tplc="05C23658">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B650B57"/>
    <w:multiLevelType w:val="hybridMultilevel"/>
    <w:tmpl w:val="178CD324"/>
    <w:lvl w:ilvl="0" w:tplc="A3D0E53C">
      <w:start w:val="1"/>
      <w:numFmt w:val="japaneseCounting"/>
      <w:lvlText w:val="%1、"/>
      <w:lvlJc w:val="left"/>
      <w:pPr>
        <w:ind w:left="840" w:hanging="420"/>
      </w:pPr>
      <w:rPr>
        <w:rFonts w:hint="default"/>
        <w:lang w:val="en-US"/>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2FE53106"/>
    <w:multiLevelType w:val="hybridMultilevel"/>
    <w:tmpl w:val="3D9A9E98"/>
    <w:lvl w:ilvl="0" w:tplc="5C164B6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4E66DE9"/>
    <w:multiLevelType w:val="hybridMultilevel"/>
    <w:tmpl w:val="178CD324"/>
    <w:lvl w:ilvl="0" w:tplc="A3D0E53C">
      <w:start w:val="1"/>
      <w:numFmt w:val="japaneseCounting"/>
      <w:lvlText w:val="%1、"/>
      <w:lvlJc w:val="left"/>
      <w:pPr>
        <w:ind w:left="840" w:hanging="420"/>
      </w:pPr>
      <w:rPr>
        <w:rFonts w:hint="default"/>
        <w:lang w:val="en-US"/>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469E5614"/>
    <w:multiLevelType w:val="hybridMultilevel"/>
    <w:tmpl w:val="889A21C0"/>
    <w:lvl w:ilvl="0" w:tplc="58540418">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72E799D"/>
    <w:multiLevelType w:val="hybridMultilevel"/>
    <w:tmpl w:val="A5DC5CB4"/>
    <w:lvl w:ilvl="0" w:tplc="FEB2B8B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50412564"/>
    <w:multiLevelType w:val="hybridMultilevel"/>
    <w:tmpl w:val="79D8D024"/>
    <w:lvl w:ilvl="0" w:tplc="F7A86F04">
      <w:start w:val="1"/>
      <w:numFmt w:val="decimal"/>
      <w:lvlText w:val="%1．"/>
      <w:lvlJc w:val="left"/>
      <w:pPr>
        <w:ind w:left="660" w:hanging="360"/>
      </w:pPr>
      <w:rPr>
        <w:rFonts w:hint="default"/>
      </w:rPr>
    </w:lvl>
    <w:lvl w:ilvl="1" w:tplc="04090019" w:tentative="1">
      <w:start w:val="1"/>
      <w:numFmt w:val="lowerLetter"/>
      <w:lvlText w:val="%2)"/>
      <w:lvlJc w:val="left"/>
      <w:pPr>
        <w:ind w:left="1140" w:hanging="420"/>
      </w:pPr>
    </w:lvl>
    <w:lvl w:ilvl="2" w:tplc="0409001B" w:tentative="1">
      <w:start w:val="1"/>
      <w:numFmt w:val="lowerRoman"/>
      <w:lvlText w:val="%3."/>
      <w:lvlJc w:val="right"/>
      <w:pPr>
        <w:ind w:left="1560" w:hanging="420"/>
      </w:pPr>
    </w:lvl>
    <w:lvl w:ilvl="3" w:tplc="0409000F" w:tentative="1">
      <w:start w:val="1"/>
      <w:numFmt w:val="decimal"/>
      <w:lvlText w:val="%4."/>
      <w:lvlJc w:val="left"/>
      <w:pPr>
        <w:ind w:left="1980" w:hanging="420"/>
      </w:pPr>
    </w:lvl>
    <w:lvl w:ilvl="4" w:tplc="04090019" w:tentative="1">
      <w:start w:val="1"/>
      <w:numFmt w:val="lowerLetter"/>
      <w:lvlText w:val="%5)"/>
      <w:lvlJc w:val="left"/>
      <w:pPr>
        <w:ind w:left="2400" w:hanging="420"/>
      </w:pPr>
    </w:lvl>
    <w:lvl w:ilvl="5" w:tplc="0409001B" w:tentative="1">
      <w:start w:val="1"/>
      <w:numFmt w:val="lowerRoman"/>
      <w:lvlText w:val="%6."/>
      <w:lvlJc w:val="right"/>
      <w:pPr>
        <w:ind w:left="2820" w:hanging="420"/>
      </w:pPr>
    </w:lvl>
    <w:lvl w:ilvl="6" w:tplc="0409000F" w:tentative="1">
      <w:start w:val="1"/>
      <w:numFmt w:val="decimal"/>
      <w:lvlText w:val="%7."/>
      <w:lvlJc w:val="left"/>
      <w:pPr>
        <w:ind w:left="3240" w:hanging="420"/>
      </w:pPr>
    </w:lvl>
    <w:lvl w:ilvl="7" w:tplc="04090019" w:tentative="1">
      <w:start w:val="1"/>
      <w:numFmt w:val="lowerLetter"/>
      <w:lvlText w:val="%8)"/>
      <w:lvlJc w:val="left"/>
      <w:pPr>
        <w:ind w:left="3660" w:hanging="420"/>
      </w:pPr>
    </w:lvl>
    <w:lvl w:ilvl="8" w:tplc="0409001B" w:tentative="1">
      <w:start w:val="1"/>
      <w:numFmt w:val="lowerRoman"/>
      <w:lvlText w:val="%9."/>
      <w:lvlJc w:val="right"/>
      <w:pPr>
        <w:ind w:left="4080" w:hanging="420"/>
      </w:pPr>
    </w:lvl>
  </w:abstractNum>
  <w:abstractNum w:abstractNumId="12">
    <w:nsid w:val="545336C9"/>
    <w:multiLevelType w:val="hybridMultilevel"/>
    <w:tmpl w:val="2AE84966"/>
    <w:lvl w:ilvl="0" w:tplc="A2E6FE08">
      <w:start w:val="3"/>
      <w:numFmt w:val="decimal"/>
      <w:lvlText w:val="%1)"/>
      <w:lvlJc w:val="left"/>
      <w:pPr>
        <w:ind w:left="560" w:hanging="360"/>
      </w:pPr>
      <w:rPr>
        <w:rFonts w:hint="default"/>
      </w:rPr>
    </w:lvl>
    <w:lvl w:ilvl="1" w:tplc="04090019" w:tentative="1">
      <w:start w:val="1"/>
      <w:numFmt w:val="lowerLetter"/>
      <w:lvlText w:val="%2)"/>
      <w:lvlJc w:val="left"/>
      <w:pPr>
        <w:ind w:left="1040" w:hanging="420"/>
      </w:p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abstractNum w:abstractNumId="13">
    <w:nsid w:val="5ABB139D"/>
    <w:multiLevelType w:val="hybridMultilevel"/>
    <w:tmpl w:val="2F9E0D36"/>
    <w:lvl w:ilvl="0" w:tplc="7276A952">
      <w:start w:val="1"/>
      <w:numFmt w:val="japaneseCounting"/>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66190AE6"/>
    <w:multiLevelType w:val="hybridMultilevel"/>
    <w:tmpl w:val="1F4C2134"/>
    <w:lvl w:ilvl="0" w:tplc="03342906">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74232E1C"/>
    <w:multiLevelType w:val="multilevel"/>
    <w:tmpl w:val="A86CE07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5"/>
  </w:num>
  <w:num w:numId="3">
    <w:abstractNumId w:val="14"/>
  </w:num>
  <w:num w:numId="4">
    <w:abstractNumId w:val="2"/>
  </w:num>
  <w:num w:numId="5">
    <w:abstractNumId w:val="1"/>
  </w:num>
  <w:num w:numId="6">
    <w:abstractNumId w:val="9"/>
  </w:num>
  <w:num w:numId="7">
    <w:abstractNumId w:val="4"/>
  </w:num>
  <w:num w:numId="8">
    <w:abstractNumId w:val="15"/>
  </w:num>
  <w:num w:numId="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num>
  <w:num w:numId="13">
    <w:abstractNumId w:val="10"/>
  </w:num>
  <w:num w:numId="14">
    <w:abstractNumId w:val="3"/>
  </w:num>
  <w:num w:numId="15">
    <w:abstractNumId w:val="6"/>
  </w:num>
  <w:num w:numId="16">
    <w:abstractNumId w:val="13"/>
  </w:num>
  <w:num w:numId="17">
    <w:abstractNumId w:val="8"/>
  </w:num>
  <w:num w:numId="18">
    <w:abstractNumId w:val="11"/>
  </w:num>
  <w:num w:numId="19">
    <w:abstractNumId w:val="1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man_zhang@ruc.edu.cn">
    <w15:presenceInfo w15:providerId="Windows Live" w15:userId="2c77d827278c83df"/>
  </w15:person>
  <w15:person w15:author="lenovo">
    <w15:presenceInfo w15:providerId="None" w15:userId="lenovo"/>
  </w15:person>
  <w15:person w15:author="spap">
    <w15:presenceInfo w15:providerId="None" w15:userId="spap"/>
  </w15:person>
  <w15:person w15:author="zhang aman">
    <w15:presenceInfo w15:providerId="Windows Live" w15:userId="855ab5a815a3ac8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8"/>
  <w:bordersDoNotSurroundHeader/>
  <w:bordersDoNotSurroundFooter/>
  <w:proofState w:spelling="clean" w:grammar="clean"/>
  <w:attachedTemplate r:id="rId1"/>
  <w:linkStyles/>
  <w:defaultTabStop w:val="420"/>
  <w:drawingGridVerticalSpacing w:val="156"/>
  <w:displayHorizontalDrawingGridEvery w:val="0"/>
  <w:displayVerticalDrawingGridEvery w:val="2"/>
  <w:characterSpacingControl w:val="compressPunctuation"/>
  <w:hdrShapeDefaults>
    <o:shapedefaults v:ext="edit" spidmax="2049"/>
  </w:hdrShapeDefaults>
  <w:footnotePr>
    <w:numFmt w:val="decimalEnclosedCircleChinese"/>
    <w:footnote w:id="-1"/>
    <w:footnote w:id="0"/>
  </w:footnotePr>
  <w:endnotePr>
    <w:pos w:val="sectEnd"/>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663AC"/>
    <w:rsid w:val="00001543"/>
    <w:rsid w:val="00003648"/>
    <w:rsid w:val="000047FC"/>
    <w:rsid w:val="00004829"/>
    <w:rsid w:val="0001397E"/>
    <w:rsid w:val="00013DDE"/>
    <w:rsid w:val="00014708"/>
    <w:rsid w:val="00015706"/>
    <w:rsid w:val="0002017B"/>
    <w:rsid w:val="0002285E"/>
    <w:rsid w:val="00024355"/>
    <w:rsid w:val="00024B43"/>
    <w:rsid w:val="000323BC"/>
    <w:rsid w:val="000403F5"/>
    <w:rsid w:val="000418FA"/>
    <w:rsid w:val="00043526"/>
    <w:rsid w:val="00047766"/>
    <w:rsid w:val="000507B9"/>
    <w:rsid w:val="0005086B"/>
    <w:rsid w:val="00051BC7"/>
    <w:rsid w:val="00053733"/>
    <w:rsid w:val="00054FBA"/>
    <w:rsid w:val="000552B6"/>
    <w:rsid w:val="00061273"/>
    <w:rsid w:val="00061440"/>
    <w:rsid w:val="00062203"/>
    <w:rsid w:val="00062B41"/>
    <w:rsid w:val="00064B10"/>
    <w:rsid w:val="000663AC"/>
    <w:rsid w:val="00070821"/>
    <w:rsid w:val="00070DA3"/>
    <w:rsid w:val="00071763"/>
    <w:rsid w:val="00071D88"/>
    <w:rsid w:val="0007561A"/>
    <w:rsid w:val="00075BB1"/>
    <w:rsid w:val="00076793"/>
    <w:rsid w:val="00082BDD"/>
    <w:rsid w:val="00085461"/>
    <w:rsid w:val="00087517"/>
    <w:rsid w:val="0009534D"/>
    <w:rsid w:val="00095EC6"/>
    <w:rsid w:val="000A11C1"/>
    <w:rsid w:val="000A138C"/>
    <w:rsid w:val="000A1A48"/>
    <w:rsid w:val="000A1DB7"/>
    <w:rsid w:val="000A22C8"/>
    <w:rsid w:val="000A313F"/>
    <w:rsid w:val="000A3628"/>
    <w:rsid w:val="000A4F46"/>
    <w:rsid w:val="000A5293"/>
    <w:rsid w:val="000A5498"/>
    <w:rsid w:val="000B609E"/>
    <w:rsid w:val="000B6FA4"/>
    <w:rsid w:val="000C619B"/>
    <w:rsid w:val="000C77BD"/>
    <w:rsid w:val="000D5094"/>
    <w:rsid w:val="000D6876"/>
    <w:rsid w:val="000D7456"/>
    <w:rsid w:val="000E38E3"/>
    <w:rsid w:val="000E56AB"/>
    <w:rsid w:val="000E5EAA"/>
    <w:rsid w:val="000E7E3A"/>
    <w:rsid w:val="000F1A9C"/>
    <w:rsid w:val="000F2481"/>
    <w:rsid w:val="000F62B8"/>
    <w:rsid w:val="000F6F41"/>
    <w:rsid w:val="00100385"/>
    <w:rsid w:val="00100A69"/>
    <w:rsid w:val="00102D1C"/>
    <w:rsid w:val="00103FA7"/>
    <w:rsid w:val="00104CE1"/>
    <w:rsid w:val="00106722"/>
    <w:rsid w:val="00115EAC"/>
    <w:rsid w:val="00120A6B"/>
    <w:rsid w:val="00121715"/>
    <w:rsid w:val="00133B3F"/>
    <w:rsid w:val="00135A18"/>
    <w:rsid w:val="00140C64"/>
    <w:rsid w:val="00143F4A"/>
    <w:rsid w:val="0014525E"/>
    <w:rsid w:val="001500AE"/>
    <w:rsid w:val="0015146F"/>
    <w:rsid w:val="00153681"/>
    <w:rsid w:val="001548D7"/>
    <w:rsid w:val="0015540E"/>
    <w:rsid w:val="00155DBE"/>
    <w:rsid w:val="00160E5F"/>
    <w:rsid w:val="00162953"/>
    <w:rsid w:val="001639E2"/>
    <w:rsid w:val="00163F6B"/>
    <w:rsid w:val="001650D7"/>
    <w:rsid w:val="00172AD5"/>
    <w:rsid w:val="00176A71"/>
    <w:rsid w:val="00181E9D"/>
    <w:rsid w:val="001846CD"/>
    <w:rsid w:val="00184BB1"/>
    <w:rsid w:val="00185F09"/>
    <w:rsid w:val="0018630C"/>
    <w:rsid w:val="001865E5"/>
    <w:rsid w:val="001874B9"/>
    <w:rsid w:val="001906FF"/>
    <w:rsid w:val="001925D0"/>
    <w:rsid w:val="00195DB3"/>
    <w:rsid w:val="00196FDD"/>
    <w:rsid w:val="001A1197"/>
    <w:rsid w:val="001B237D"/>
    <w:rsid w:val="001B3770"/>
    <w:rsid w:val="001B44E7"/>
    <w:rsid w:val="001C4788"/>
    <w:rsid w:val="001D19C6"/>
    <w:rsid w:val="001D1B07"/>
    <w:rsid w:val="001D218B"/>
    <w:rsid w:val="001D22D4"/>
    <w:rsid w:val="001D3EA9"/>
    <w:rsid w:val="001D5486"/>
    <w:rsid w:val="001D77BF"/>
    <w:rsid w:val="001E29A3"/>
    <w:rsid w:val="001E55DB"/>
    <w:rsid w:val="001E578A"/>
    <w:rsid w:val="001E67BE"/>
    <w:rsid w:val="001F0ED0"/>
    <w:rsid w:val="001F72FE"/>
    <w:rsid w:val="0020071C"/>
    <w:rsid w:val="002074C3"/>
    <w:rsid w:val="00214C3D"/>
    <w:rsid w:val="00215A77"/>
    <w:rsid w:val="00217FD1"/>
    <w:rsid w:val="0022037C"/>
    <w:rsid w:val="00220CDD"/>
    <w:rsid w:val="002214E3"/>
    <w:rsid w:val="00231887"/>
    <w:rsid w:val="00235200"/>
    <w:rsid w:val="00237E97"/>
    <w:rsid w:val="00240261"/>
    <w:rsid w:val="00240A99"/>
    <w:rsid w:val="00241F9C"/>
    <w:rsid w:val="00243B5E"/>
    <w:rsid w:val="00243EA1"/>
    <w:rsid w:val="00244B20"/>
    <w:rsid w:val="00246610"/>
    <w:rsid w:val="002466D0"/>
    <w:rsid w:val="0024742E"/>
    <w:rsid w:val="00247C8D"/>
    <w:rsid w:val="00255C01"/>
    <w:rsid w:val="00256958"/>
    <w:rsid w:val="00263E31"/>
    <w:rsid w:val="00264FBA"/>
    <w:rsid w:val="0026708A"/>
    <w:rsid w:val="00267957"/>
    <w:rsid w:val="00271A62"/>
    <w:rsid w:val="002726C8"/>
    <w:rsid w:val="002773D1"/>
    <w:rsid w:val="00277503"/>
    <w:rsid w:val="0028098F"/>
    <w:rsid w:val="002835B5"/>
    <w:rsid w:val="002963EF"/>
    <w:rsid w:val="002A3034"/>
    <w:rsid w:val="002A39E4"/>
    <w:rsid w:val="002A7FF1"/>
    <w:rsid w:val="002B458F"/>
    <w:rsid w:val="002B4A3A"/>
    <w:rsid w:val="002B732A"/>
    <w:rsid w:val="002C16ED"/>
    <w:rsid w:val="002C2320"/>
    <w:rsid w:val="002C4568"/>
    <w:rsid w:val="002D04B3"/>
    <w:rsid w:val="002D2A1A"/>
    <w:rsid w:val="002D2FF0"/>
    <w:rsid w:val="002D6FBC"/>
    <w:rsid w:val="002E15EB"/>
    <w:rsid w:val="002E4C0E"/>
    <w:rsid w:val="002F484D"/>
    <w:rsid w:val="002F64CC"/>
    <w:rsid w:val="002F7F20"/>
    <w:rsid w:val="00300956"/>
    <w:rsid w:val="00301888"/>
    <w:rsid w:val="003031D1"/>
    <w:rsid w:val="0030413F"/>
    <w:rsid w:val="00306759"/>
    <w:rsid w:val="003104EA"/>
    <w:rsid w:val="003113C1"/>
    <w:rsid w:val="003120B7"/>
    <w:rsid w:val="00312EA1"/>
    <w:rsid w:val="00315E2C"/>
    <w:rsid w:val="003176B3"/>
    <w:rsid w:val="00321C32"/>
    <w:rsid w:val="003250F3"/>
    <w:rsid w:val="003255B2"/>
    <w:rsid w:val="00326CFD"/>
    <w:rsid w:val="00326D98"/>
    <w:rsid w:val="0032754D"/>
    <w:rsid w:val="00336E5B"/>
    <w:rsid w:val="00341375"/>
    <w:rsid w:val="00342600"/>
    <w:rsid w:val="00342B69"/>
    <w:rsid w:val="00345D13"/>
    <w:rsid w:val="00345D88"/>
    <w:rsid w:val="00354023"/>
    <w:rsid w:val="00354609"/>
    <w:rsid w:val="00355A55"/>
    <w:rsid w:val="00371129"/>
    <w:rsid w:val="00377C95"/>
    <w:rsid w:val="00385460"/>
    <w:rsid w:val="00386EDE"/>
    <w:rsid w:val="00392A30"/>
    <w:rsid w:val="00392E70"/>
    <w:rsid w:val="003A5110"/>
    <w:rsid w:val="003A7AF7"/>
    <w:rsid w:val="003B0834"/>
    <w:rsid w:val="003B10CF"/>
    <w:rsid w:val="003B3D55"/>
    <w:rsid w:val="003B5D36"/>
    <w:rsid w:val="003C49F9"/>
    <w:rsid w:val="003D039E"/>
    <w:rsid w:val="003D1629"/>
    <w:rsid w:val="003D32B4"/>
    <w:rsid w:val="003E50E0"/>
    <w:rsid w:val="003E5ADD"/>
    <w:rsid w:val="003E6D51"/>
    <w:rsid w:val="003E735C"/>
    <w:rsid w:val="00402B50"/>
    <w:rsid w:val="00412871"/>
    <w:rsid w:val="00413D82"/>
    <w:rsid w:val="00414F58"/>
    <w:rsid w:val="00416695"/>
    <w:rsid w:val="004173C0"/>
    <w:rsid w:val="0042255B"/>
    <w:rsid w:val="0042327F"/>
    <w:rsid w:val="00423F7C"/>
    <w:rsid w:val="00426D77"/>
    <w:rsid w:val="0043259F"/>
    <w:rsid w:val="00435676"/>
    <w:rsid w:val="00435EB6"/>
    <w:rsid w:val="004418DD"/>
    <w:rsid w:val="0044717E"/>
    <w:rsid w:val="0044760B"/>
    <w:rsid w:val="00451DFF"/>
    <w:rsid w:val="0045290E"/>
    <w:rsid w:val="0045313E"/>
    <w:rsid w:val="0045757E"/>
    <w:rsid w:val="00460640"/>
    <w:rsid w:val="00460994"/>
    <w:rsid w:val="00460A0D"/>
    <w:rsid w:val="004611DF"/>
    <w:rsid w:val="00462470"/>
    <w:rsid w:val="0046317C"/>
    <w:rsid w:val="0046336B"/>
    <w:rsid w:val="0046547F"/>
    <w:rsid w:val="00465DD0"/>
    <w:rsid w:val="0047020E"/>
    <w:rsid w:val="00474AC1"/>
    <w:rsid w:val="00480CE6"/>
    <w:rsid w:val="00483307"/>
    <w:rsid w:val="0049419F"/>
    <w:rsid w:val="004A11B8"/>
    <w:rsid w:val="004A22E1"/>
    <w:rsid w:val="004A4319"/>
    <w:rsid w:val="004A7061"/>
    <w:rsid w:val="004A70D0"/>
    <w:rsid w:val="004A746A"/>
    <w:rsid w:val="004B307D"/>
    <w:rsid w:val="004C2C4E"/>
    <w:rsid w:val="004C6EC1"/>
    <w:rsid w:val="004D029A"/>
    <w:rsid w:val="004D0E65"/>
    <w:rsid w:val="004D29E6"/>
    <w:rsid w:val="004D2D86"/>
    <w:rsid w:val="004D5722"/>
    <w:rsid w:val="004E0183"/>
    <w:rsid w:val="004E3B6B"/>
    <w:rsid w:val="004E57C4"/>
    <w:rsid w:val="004F0A32"/>
    <w:rsid w:val="004F3508"/>
    <w:rsid w:val="004F5DE8"/>
    <w:rsid w:val="004F77F3"/>
    <w:rsid w:val="00501B89"/>
    <w:rsid w:val="00501F5F"/>
    <w:rsid w:val="00503C13"/>
    <w:rsid w:val="00506726"/>
    <w:rsid w:val="00507F0A"/>
    <w:rsid w:val="00510418"/>
    <w:rsid w:val="0051097E"/>
    <w:rsid w:val="00512A2D"/>
    <w:rsid w:val="00516F73"/>
    <w:rsid w:val="005239D3"/>
    <w:rsid w:val="00525874"/>
    <w:rsid w:val="00525D34"/>
    <w:rsid w:val="005260DD"/>
    <w:rsid w:val="00526153"/>
    <w:rsid w:val="00526970"/>
    <w:rsid w:val="00534872"/>
    <w:rsid w:val="00540933"/>
    <w:rsid w:val="0054211B"/>
    <w:rsid w:val="00543005"/>
    <w:rsid w:val="00544BE1"/>
    <w:rsid w:val="0054576A"/>
    <w:rsid w:val="00546487"/>
    <w:rsid w:val="00547891"/>
    <w:rsid w:val="00547ABC"/>
    <w:rsid w:val="0055130E"/>
    <w:rsid w:val="00552593"/>
    <w:rsid w:val="00553865"/>
    <w:rsid w:val="00553E31"/>
    <w:rsid w:val="00560E1C"/>
    <w:rsid w:val="0056180E"/>
    <w:rsid w:val="005707A5"/>
    <w:rsid w:val="0057106D"/>
    <w:rsid w:val="00576B8F"/>
    <w:rsid w:val="00576FF5"/>
    <w:rsid w:val="005770B3"/>
    <w:rsid w:val="0058555E"/>
    <w:rsid w:val="00585E00"/>
    <w:rsid w:val="00586D21"/>
    <w:rsid w:val="00593270"/>
    <w:rsid w:val="0059734E"/>
    <w:rsid w:val="005A17AA"/>
    <w:rsid w:val="005A3FC4"/>
    <w:rsid w:val="005B1779"/>
    <w:rsid w:val="005B1AC1"/>
    <w:rsid w:val="005B2269"/>
    <w:rsid w:val="005B6AC5"/>
    <w:rsid w:val="005D06AC"/>
    <w:rsid w:val="005D2AA7"/>
    <w:rsid w:val="005D529B"/>
    <w:rsid w:val="005E14C7"/>
    <w:rsid w:val="005E57AA"/>
    <w:rsid w:val="005E75F5"/>
    <w:rsid w:val="005F2EC6"/>
    <w:rsid w:val="005F432B"/>
    <w:rsid w:val="006016CB"/>
    <w:rsid w:val="00601A6F"/>
    <w:rsid w:val="00603E51"/>
    <w:rsid w:val="006066A2"/>
    <w:rsid w:val="00607DDE"/>
    <w:rsid w:val="00611A57"/>
    <w:rsid w:val="00612812"/>
    <w:rsid w:val="00614340"/>
    <w:rsid w:val="0061470C"/>
    <w:rsid w:val="00616576"/>
    <w:rsid w:val="00617A86"/>
    <w:rsid w:val="0062273D"/>
    <w:rsid w:val="006235BC"/>
    <w:rsid w:val="00623CDE"/>
    <w:rsid w:val="00626671"/>
    <w:rsid w:val="00632D79"/>
    <w:rsid w:val="00635A9D"/>
    <w:rsid w:val="006360AE"/>
    <w:rsid w:val="00637732"/>
    <w:rsid w:val="006378F2"/>
    <w:rsid w:val="00651A83"/>
    <w:rsid w:val="00651B3C"/>
    <w:rsid w:val="006570CC"/>
    <w:rsid w:val="00657735"/>
    <w:rsid w:val="00657D0B"/>
    <w:rsid w:val="00660677"/>
    <w:rsid w:val="006615BC"/>
    <w:rsid w:val="00662AAF"/>
    <w:rsid w:val="00664EAC"/>
    <w:rsid w:val="0066527E"/>
    <w:rsid w:val="006702F9"/>
    <w:rsid w:val="00670A14"/>
    <w:rsid w:val="00672617"/>
    <w:rsid w:val="006814B4"/>
    <w:rsid w:val="00681A70"/>
    <w:rsid w:val="006830EB"/>
    <w:rsid w:val="006874C1"/>
    <w:rsid w:val="006920B8"/>
    <w:rsid w:val="006928ED"/>
    <w:rsid w:val="00693D39"/>
    <w:rsid w:val="006966AF"/>
    <w:rsid w:val="00697E65"/>
    <w:rsid w:val="006A1C65"/>
    <w:rsid w:val="006A7AF8"/>
    <w:rsid w:val="006B1715"/>
    <w:rsid w:val="006B253D"/>
    <w:rsid w:val="006B4B49"/>
    <w:rsid w:val="006B6FED"/>
    <w:rsid w:val="006C0132"/>
    <w:rsid w:val="006C0C70"/>
    <w:rsid w:val="006C4554"/>
    <w:rsid w:val="006C45B9"/>
    <w:rsid w:val="006D5397"/>
    <w:rsid w:val="006D5652"/>
    <w:rsid w:val="006D79EA"/>
    <w:rsid w:val="006E1137"/>
    <w:rsid w:val="006E2914"/>
    <w:rsid w:val="006E2A9E"/>
    <w:rsid w:val="006E3807"/>
    <w:rsid w:val="006E5863"/>
    <w:rsid w:val="006E5B62"/>
    <w:rsid w:val="006E6622"/>
    <w:rsid w:val="006E7B4C"/>
    <w:rsid w:val="006F1E98"/>
    <w:rsid w:val="006F5933"/>
    <w:rsid w:val="007005F8"/>
    <w:rsid w:val="00702DCF"/>
    <w:rsid w:val="007038B8"/>
    <w:rsid w:val="00706378"/>
    <w:rsid w:val="007065EF"/>
    <w:rsid w:val="00710003"/>
    <w:rsid w:val="00712386"/>
    <w:rsid w:val="00714809"/>
    <w:rsid w:val="00717B84"/>
    <w:rsid w:val="00721E43"/>
    <w:rsid w:val="00724AC0"/>
    <w:rsid w:val="00726FFB"/>
    <w:rsid w:val="00732513"/>
    <w:rsid w:val="00733B1F"/>
    <w:rsid w:val="007427B1"/>
    <w:rsid w:val="007435E3"/>
    <w:rsid w:val="007444D4"/>
    <w:rsid w:val="00746DCB"/>
    <w:rsid w:val="00747A82"/>
    <w:rsid w:val="00752316"/>
    <w:rsid w:val="00753570"/>
    <w:rsid w:val="00753C2E"/>
    <w:rsid w:val="007554D7"/>
    <w:rsid w:val="00755B5F"/>
    <w:rsid w:val="00755BCC"/>
    <w:rsid w:val="00762418"/>
    <w:rsid w:val="00765571"/>
    <w:rsid w:val="007712E9"/>
    <w:rsid w:val="007729E4"/>
    <w:rsid w:val="007818B0"/>
    <w:rsid w:val="007823F8"/>
    <w:rsid w:val="00782BC3"/>
    <w:rsid w:val="0078786B"/>
    <w:rsid w:val="00791CB7"/>
    <w:rsid w:val="00795495"/>
    <w:rsid w:val="00795CBB"/>
    <w:rsid w:val="007A07DB"/>
    <w:rsid w:val="007A09E9"/>
    <w:rsid w:val="007A0AA6"/>
    <w:rsid w:val="007A0F51"/>
    <w:rsid w:val="007A4851"/>
    <w:rsid w:val="007A52DE"/>
    <w:rsid w:val="007A5A6C"/>
    <w:rsid w:val="007A60B0"/>
    <w:rsid w:val="007A7E92"/>
    <w:rsid w:val="007B1EA2"/>
    <w:rsid w:val="007B4F1E"/>
    <w:rsid w:val="007C0DCA"/>
    <w:rsid w:val="007C1588"/>
    <w:rsid w:val="007C3C26"/>
    <w:rsid w:val="007C6B62"/>
    <w:rsid w:val="007C6D36"/>
    <w:rsid w:val="007D59F5"/>
    <w:rsid w:val="007E0629"/>
    <w:rsid w:val="007E0C5E"/>
    <w:rsid w:val="007E106C"/>
    <w:rsid w:val="007F0EFB"/>
    <w:rsid w:val="007F1B5D"/>
    <w:rsid w:val="007F28EB"/>
    <w:rsid w:val="007F6629"/>
    <w:rsid w:val="007F67CB"/>
    <w:rsid w:val="00806A5D"/>
    <w:rsid w:val="00810BEB"/>
    <w:rsid w:val="00811E0E"/>
    <w:rsid w:val="00812B81"/>
    <w:rsid w:val="00812E48"/>
    <w:rsid w:val="008164D1"/>
    <w:rsid w:val="00830C05"/>
    <w:rsid w:val="00830E01"/>
    <w:rsid w:val="0083404E"/>
    <w:rsid w:val="00835197"/>
    <w:rsid w:val="00840ABA"/>
    <w:rsid w:val="008447A3"/>
    <w:rsid w:val="0084550C"/>
    <w:rsid w:val="00852E55"/>
    <w:rsid w:val="0085345A"/>
    <w:rsid w:val="00862428"/>
    <w:rsid w:val="008637E4"/>
    <w:rsid w:val="00863D02"/>
    <w:rsid w:val="00864006"/>
    <w:rsid w:val="008647D2"/>
    <w:rsid w:val="00866411"/>
    <w:rsid w:val="008745FC"/>
    <w:rsid w:val="008761CF"/>
    <w:rsid w:val="008764C2"/>
    <w:rsid w:val="00881232"/>
    <w:rsid w:val="00882222"/>
    <w:rsid w:val="0088587C"/>
    <w:rsid w:val="00887E11"/>
    <w:rsid w:val="00890C6D"/>
    <w:rsid w:val="00890EBE"/>
    <w:rsid w:val="00891574"/>
    <w:rsid w:val="008969BD"/>
    <w:rsid w:val="008A3F66"/>
    <w:rsid w:val="008B465B"/>
    <w:rsid w:val="008B4DA3"/>
    <w:rsid w:val="008B63CC"/>
    <w:rsid w:val="008B7018"/>
    <w:rsid w:val="008C0706"/>
    <w:rsid w:val="008C62FF"/>
    <w:rsid w:val="008C6327"/>
    <w:rsid w:val="008D6B1D"/>
    <w:rsid w:val="008E0752"/>
    <w:rsid w:val="008E18C1"/>
    <w:rsid w:val="008E3205"/>
    <w:rsid w:val="008E52F2"/>
    <w:rsid w:val="008F2A00"/>
    <w:rsid w:val="008F5AC3"/>
    <w:rsid w:val="008F627E"/>
    <w:rsid w:val="008F62C2"/>
    <w:rsid w:val="008F6AC0"/>
    <w:rsid w:val="009032AB"/>
    <w:rsid w:val="00905393"/>
    <w:rsid w:val="00906B05"/>
    <w:rsid w:val="00911D6D"/>
    <w:rsid w:val="009130BA"/>
    <w:rsid w:val="0092034B"/>
    <w:rsid w:val="00924674"/>
    <w:rsid w:val="009249A8"/>
    <w:rsid w:val="0093252F"/>
    <w:rsid w:val="00934DA1"/>
    <w:rsid w:val="00935716"/>
    <w:rsid w:val="00940EB0"/>
    <w:rsid w:val="00941AEA"/>
    <w:rsid w:val="009437E8"/>
    <w:rsid w:val="00945F5D"/>
    <w:rsid w:val="009478B2"/>
    <w:rsid w:val="00954422"/>
    <w:rsid w:val="00954859"/>
    <w:rsid w:val="009577E5"/>
    <w:rsid w:val="009621EF"/>
    <w:rsid w:val="00962381"/>
    <w:rsid w:val="00963871"/>
    <w:rsid w:val="009645D0"/>
    <w:rsid w:val="009663EF"/>
    <w:rsid w:val="00966AAF"/>
    <w:rsid w:val="00966B8E"/>
    <w:rsid w:val="009713CD"/>
    <w:rsid w:val="009723D1"/>
    <w:rsid w:val="009765FB"/>
    <w:rsid w:val="00983FF9"/>
    <w:rsid w:val="009870A7"/>
    <w:rsid w:val="009944D4"/>
    <w:rsid w:val="009A7A1F"/>
    <w:rsid w:val="009B1096"/>
    <w:rsid w:val="009B2AB5"/>
    <w:rsid w:val="009B4B07"/>
    <w:rsid w:val="009B5F25"/>
    <w:rsid w:val="009B60E5"/>
    <w:rsid w:val="009B7E29"/>
    <w:rsid w:val="009C0E58"/>
    <w:rsid w:val="009C7D85"/>
    <w:rsid w:val="009D251A"/>
    <w:rsid w:val="009D5184"/>
    <w:rsid w:val="009E1098"/>
    <w:rsid w:val="009E1396"/>
    <w:rsid w:val="009E4091"/>
    <w:rsid w:val="009E42C6"/>
    <w:rsid w:val="009E5339"/>
    <w:rsid w:val="009E75D2"/>
    <w:rsid w:val="009F04E1"/>
    <w:rsid w:val="009F13EB"/>
    <w:rsid w:val="00A02910"/>
    <w:rsid w:val="00A13682"/>
    <w:rsid w:val="00A14EC9"/>
    <w:rsid w:val="00A23929"/>
    <w:rsid w:val="00A25BDF"/>
    <w:rsid w:val="00A31152"/>
    <w:rsid w:val="00A33E14"/>
    <w:rsid w:val="00A34A38"/>
    <w:rsid w:val="00A34E5C"/>
    <w:rsid w:val="00A44BA0"/>
    <w:rsid w:val="00A45651"/>
    <w:rsid w:val="00A45DD7"/>
    <w:rsid w:val="00A54781"/>
    <w:rsid w:val="00A61E35"/>
    <w:rsid w:val="00A67CCD"/>
    <w:rsid w:val="00A72F10"/>
    <w:rsid w:val="00A74A4E"/>
    <w:rsid w:val="00A77992"/>
    <w:rsid w:val="00A80857"/>
    <w:rsid w:val="00A82317"/>
    <w:rsid w:val="00A8415B"/>
    <w:rsid w:val="00A84DDF"/>
    <w:rsid w:val="00A86A16"/>
    <w:rsid w:val="00A97F4E"/>
    <w:rsid w:val="00AA0C79"/>
    <w:rsid w:val="00AB094A"/>
    <w:rsid w:val="00AB20DC"/>
    <w:rsid w:val="00AB2734"/>
    <w:rsid w:val="00AB7741"/>
    <w:rsid w:val="00AC0EAE"/>
    <w:rsid w:val="00AC165D"/>
    <w:rsid w:val="00AC2738"/>
    <w:rsid w:val="00AC47F5"/>
    <w:rsid w:val="00AC5B8F"/>
    <w:rsid w:val="00AC7A15"/>
    <w:rsid w:val="00AD0675"/>
    <w:rsid w:val="00AD1706"/>
    <w:rsid w:val="00AD4C4C"/>
    <w:rsid w:val="00AD4FF3"/>
    <w:rsid w:val="00AE12E1"/>
    <w:rsid w:val="00AE16DE"/>
    <w:rsid w:val="00AE3D93"/>
    <w:rsid w:val="00AF0034"/>
    <w:rsid w:val="00AF0F19"/>
    <w:rsid w:val="00AF4823"/>
    <w:rsid w:val="00AF4EF3"/>
    <w:rsid w:val="00AF579A"/>
    <w:rsid w:val="00B0279F"/>
    <w:rsid w:val="00B030A0"/>
    <w:rsid w:val="00B04F6D"/>
    <w:rsid w:val="00B05556"/>
    <w:rsid w:val="00B06079"/>
    <w:rsid w:val="00B16308"/>
    <w:rsid w:val="00B20133"/>
    <w:rsid w:val="00B2036B"/>
    <w:rsid w:val="00B20DF1"/>
    <w:rsid w:val="00B22F5A"/>
    <w:rsid w:val="00B27B43"/>
    <w:rsid w:val="00B332F7"/>
    <w:rsid w:val="00B3691C"/>
    <w:rsid w:val="00B40240"/>
    <w:rsid w:val="00B46087"/>
    <w:rsid w:val="00B47C73"/>
    <w:rsid w:val="00B47CED"/>
    <w:rsid w:val="00B514E4"/>
    <w:rsid w:val="00B51541"/>
    <w:rsid w:val="00B5244A"/>
    <w:rsid w:val="00B604F7"/>
    <w:rsid w:val="00B605C2"/>
    <w:rsid w:val="00B61B30"/>
    <w:rsid w:val="00B62C81"/>
    <w:rsid w:val="00B63A31"/>
    <w:rsid w:val="00B66E66"/>
    <w:rsid w:val="00B676FA"/>
    <w:rsid w:val="00B728D8"/>
    <w:rsid w:val="00B72A2D"/>
    <w:rsid w:val="00B74E39"/>
    <w:rsid w:val="00B80A4C"/>
    <w:rsid w:val="00B814EE"/>
    <w:rsid w:val="00B823B5"/>
    <w:rsid w:val="00B82EA8"/>
    <w:rsid w:val="00B86E41"/>
    <w:rsid w:val="00B87C7C"/>
    <w:rsid w:val="00B90192"/>
    <w:rsid w:val="00B90619"/>
    <w:rsid w:val="00BA1D40"/>
    <w:rsid w:val="00BA207A"/>
    <w:rsid w:val="00BA7EDE"/>
    <w:rsid w:val="00BB178E"/>
    <w:rsid w:val="00BC36D7"/>
    <w:rsid w:val="00BC3A19"/>
    <w:rsid w:val="00BC6E07"/>
    <w:rsid w:val="00BE0A65"/>
    <w:rsid w:val="00BE1865"/>
    <w:rsid w:val="00BE4E35"/>
    <w:rsid w:val="00BF129B"/>
    <w:rsid w:val="00BF7A2F"/>
    <w:rsid w:val="00C030C6"/>
    <w:rsid w:val="00C042C8"/>
    <w:rsid w:val="00C063E6"/>
    <w:rsid w:val="00C11EDE"/>
    <w:rsid w:val="00C138EA"/>
    <w:rsid w:val="00C13E53"/>
    <w:rsid w:val="00C148BF"/>
    <w:rsid w:val="00C2035A"/>
    <w:rsid w:val="00C23257"/>
    <w:rsid w:val="00C27BE6"/>
    <w:rsid w:val="00C35E15"/>
    <w:rsid w:val="00C37FA0"/>
    <w:rsid w:val="00C41F2E"/>
    <w:rsid w:val="00C42C55"/>
    <w:rsid w:val="00C438D7"/>
    <w:rsid w:val="00C445A0"/>
    <w:rsid w:val="00C47728"/>
    <w:rsid w:val="00C47865"/>
    <w:rsid w:val="00C53D44"/>
    <w:rsid w:val="00C5590E"/>
    <w:rsid w:val="00C55D6A"/>
    <w:rsid w:val="00C60592"/>
    <w:rsid w:val="00C60FF6"/>
    <w:rsid w:val="00C61EA1"/>
    <w:rsid w:val="00C64C94"/>
    <w:rsid w:val="00C6514C"/>
    <w:rsid w:val="00C66334"/>
    <w:rsid w:val="00C66825"/>
    <w:rsid w:val="00C72464"/>
    <w:rsid w:val="00C8093B"/>
    <w:rsid w:val="00C858D8"/>
    <w:rsid w:val="00C867F5"/>
    <w:rsid w:val="00C900C9"/>
    <w:rsid w:val="00C94345"/>
    <w:rsid w:val="00CA2118"/>
    <w:rsid w:val="00CA4002"/>
    <w:rsid w:val="00CB1EC7"/>
    <w:rsid w:val="00CB3AFA"/>
    <w:rsid w:val="00CB41EA"/>
    <w:rsid w:val="00CB6A81"/>
    <w:rsid w:val="00CC0BA5"/>
    <w:rsid w:val="00CD001C"/>
    <w:rsid w:val="00CD27DC"/>
    <w:rsid w:val="00CD2ED9"/>
    <w:rsid w:val="00CE294F"/>
    <w:rsid w:val="00CE2E9D"/>
    <w:rsid w:val="00CE3291"/>
    <w:rsid w:val="00CE7DC7"/>
    <w:rsid w:val="00CF0C03"/>
    <w:rsid w:val="00CF403A"/>
    <w:rsid w:val="00D02643"/>
    <w:rsid w:val="00D03248"/>
    <w:rsid w:val="00D1076A"/>
    <w:rsid w:val="00D1093B"/>
    <w:rsid w:val="00D12EE5"/>
    <w:rsid w:val="00D2153B"/>
    <w:rsid w:val="00D22935"/>
    <w:rsid w:val="00D2529D"/>
    <w:rsid w:val="00D32778"/>
    <w:rsid w:val="00D435DC"/>
    <w:rsid w:val="00D44578"/>
    <w:rsid w:val="00D4756E"/>
    <w:rsid w:val="00D47639"/>
    <w:rsid w:val="00D51D0A"/>
    <w:rsid w:val="00D553CE"/>
    <w:rsid w:val="00D600CF"/>
    <w:rsid w:val="00D62798"/>
    <w:rsid w:val="00D6568B"/>
    <w:rsid w:val="00D72116"/>
    <w:rsid w:val="00D7321B"/>
    <w:rsid w:val="00D8005F"/>
    <w:rsid w:val="00D817BB"/>
    <w:rsid w:val="00D81D3B"/>
    <w:rsid w:val="00D82447"/>
    <w:rsid w:val="00D90139"/>
    <w:rsid w:val="00D92717"/>
    <w:rsid w:val="00D9356B"/>
    <w:rsid w:val="00DA2D9A"/>
    <w:rsid w:val="00DA6F11"/>
    <w:rsid w:val="00DB26EF"/>
    <w:rsid w:val="00DC32D1"/>
    <w:rsid w:val="00DC4CA3"/>
    <w:rsid w:val="00DC52FA"/>
    <w:rsid w:val="00DC5E27"/>
    <w:rsid w:val="00DD02C7"/>
    <w:rsid w:val="00DD0CFF"/>
    <w:rsid w:val="00DD1C53"/>
    <w:rsid w:val="00DD68AA"/>
    <w:rsid w:val="00DE4DCC"/>
    <w:rsid w:val="00DE5609"/>
    <w:rsid w:val="00DE6690"/>
    <w:rsid w:val="00DE6828"/>
    <w:rsid w:val="00DF1532"/>
    <w:rsid w:val="00DF4C00"/>
    <w:rsid w:val="00DF4DC3"/>
    <w:rsid w:val="00DF6DD8"/>
    <w:rsid w:val="00E05494"/>
    <w:rsid w:val="00E06C67"/>
    <w:rsid w:val="00E1303B"/>
    <w:rsid w:val="00E1379B"/>
    <w:rsid w:val="00E14761"/>
    <w:rsid w:val="00E1539A"/>
    <w:rsid w:val="00E16923"/>
    <w:rsid w:val="00E169A6"/>
    <w:rsid w:val="00E22F99"/>
    <w:rsid w:val="00E24B4B"/>
    <w:rsid w:val="00E24E1E"/>
    <w:rsid w:val="00E25F25"/>
    <w:rsid w:val="00E2732F"/>
    <w:rsid w:val="00E33DA6"/>
    <w:rsid w:val="00E36302"/>
    <w:rsid w:val="00E37F17"/>
    <w:rsid w:val="00E41761"/>
    <w:rsid w:val="00E422E0"/>
    <w:rsid w:val="00E42823"/>
    <w:rsid w:val="00E432E8"/>
    <w:rsid w:val="00E51153"/>
    <w:rsid w:val="00E51BE5"/>
    <w:rsid w:val="00E55D5C"/>
    <w:rsid w:val="00E60024"/>
    <w:rsid w:val="00E64D42"/>
    <w:rsid w:val="00E66A05"/>
    <w:rsid w:val="00E67559"/>
    <w:rsid w:val="00E7157D"/>
    <w:rsid w:val="00E719AF"/>
    <w:rsid w:val="00E77EFD"/>
    <w:rsid w:val="00E8031B"/>
    <w:rsid w:val="00E83763"/>
    <w:rsid w:val="00E878EF"/>
    <w:rsid w:val="00E87FE9"/>
    <w:rsid w:val="00E90035"/>
    <w:rsid w:val="00E90C04"/>
    <w:rsid w:val="00E920E9"/>
    <w:rsid w:val="00E922BF"/>
    <w:rsid w:val="00E93986"/>
    <w:rsid w:val="00E971CD"/>
    <w:rsid w:val="00EA31BF"/>
    <w:rsid w:val="00EB1D50"/>
    <w:rsid w:val="00EB5969"/>
    <w:rsid w:val="00EB5FCA"/>
    <w:rsid w:val="00EC0A45"/>
    <w:rsid w:val="00EC328F"/>
    <w:rsid w:val="00ED3731"/>
    <w:rsid w:val="00ED4530"/>
    <w:rsid w:val="00ED768A"/>
    <w:rsid w:val="00EE13BC"/>
    <w:rsid w:val="00EE1DBE"/>
    <w:rsid w:val="00EE3971"/>
    <w:rsid w:val="00EE6813"/>
    <w:rsid w:val="00EF0E80"/>
    <w:rsid w:val="00F0518D"/>
    <w:rsid w:val="00F260E9"/>
    <w:rsid w:val="00F36022"/>
    <w:rsid w:val="00F3615E"/>
    <w:rsid w:val="00F37D28"/>
    <w:rsid w:val="00F423D8"/>
    <w:rsid w:val="00F42915"/>
    <w:rsid w:val="00F42B49"/>
    <w:rsid w:val="00F458D8"/>
    <w:rsid w:val="00F46B9D"/>
    <w:rsid w:val="00F46DC0"/>
    <w:rsid w:val="00F47ADA"/>
    <w:rsid w:val="00F518A0"/>
    <w:rsid w:val="00F520F8"/>
    <w:rsid w:val="00F574ED"/>
    <w:rsid w:val="00F57573"/>
    <w:rsid w:val="00F643B2"/>
    <w:rsid w:val="00F6560B"/>
    <w:rsid w:val="00F663E7"/>
    <w:rsid w:val="00F675F0"/>
    <w:rsid w:val="00F67C48"/>
    <w:rsid w:val="00F71802"/>
    <w:rsid w:val="00F80F39"/>
    <w:rsid w:val="00F825D4"/>
    <w:rsid w:val="00F82C76"/>
    <w:rsid w:val="00F837B5"/>
    <w:rsid w:val="00F85200"/>
    <w:rsid w:val="00F87697"/>
    <w:rsid w:val="00F9072C"/>
    <w:rsid w:val="00F9103B"/>
    <w:rsid w:val="00F92371"/>
    <w:rsid w:val="00F93AAC"/>
    <w:rsid w:val="00F95424"/>
    <w:rsid w:val="00F96770"/>
    <w:rsid w:val="00F9691A"/>
    <w:rsid w:val="00FA1997"/>
    <w:rsid w:val="00FA24F3"/>
    <w:rsid w:val="00FA499E"/>
    <w:rsid w:val="00FA4B9D"/>
    <w:rsid w:val="00FA6878"/>
    <w:rsid w:val="00FB4869"/>
    <w:rsid w:val="00FB6FD6"/>
    <w:rsid w:val="00FB7935"/>
    <w:rsid w:val="00FC26E6"/>
    <w:rsid w:val="00FC290B"/>
    <w:rsid w:val="00FC44C2"/>
    <w:rsid w:val="00FD18D3"/>
    <w:rsid w:val="00FD3EBB"/>
    <w:rsid w:val="00FD65AC"/>
    <w:rsid w:val="00FD7381"/>
    <w:rsid w:val="00FE1643"/>
    <w:rsid w:val="00FE37CE"/>
    <w:rsid w:val="00FE5F3B"/>
    <w:rsid w:val="00FE7AF8"/>
    <w:rsid w:val="00FF2296"/>
    <w:rsid w:val="00FF22D7"/>
    <w:rsid w:val="00FF2741"/>
    <w:rsid w:val="00FF3C0E"/>
    <w:rsid w:val="00FF766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579A"/>
    <w:pPr>
      <w:widowControl w:val="0"/>
      <w:ind w:firstLineChars="200" w:firstLine="20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unhideWhenUsed/>
    <w:rsid w:val="00E16923"/>
    <w:pPr>
      <w:snapToGrid w:val="0"/>
      <w:jc w:val="left"/>
    </w:pPr>
    <w:rPr>
      <w:sz w:val="18"/>
      <w:szCs w:val="18"/>
    </w:rPr>
  </w:style>
  <w:style w:type="character" w:customStyle="1" w:styleId="Char">
    <w:name w:val="脚注文本 Char"/>
    <w:basedOn w:val="a0"/>
    <w:link w:val="a3"/>
    <w:rsid w:val="00E16923"/>
    <w:rPr>
      <w:sz w:val="18"/>
      <w:szCs w:val="18"/>
    </w:rPr>
  </w:style>
  <w:style w:type="character" w:styleId="a4">
    <w:name w:val="footnote reference"/>
    <w:basedOn w:val="a0"/>
    <w:uiPriority w:val="99"/>
    <w:unhideWhenUsed/>
    <w:rsid w:val="00E16923"/>
    <w:rPr>
      <w:vertAlign w:val="superscript"/>
    </w:rPr>
  </w:style>
  <w:style w:type="paragraph" w:styleId="a5">
    <w:name w:val="header"/>
    <w:basedOn w:val="a"/>
    <w:link w:val="Char0"/>
    <w:uiPriority w:val="99"/>
    <w:unhideWhenUsed/>
    <w:rsid w:val="00AF579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AF579A"/>
    <w:rPr>
      <w:sz w:val="18"/>
      <w:szCs w:val="18"/>
    </w:rPr>
  </w:style>
  <w:style w:type="paragraph" w:styleId="a6">
    <w:name w:val="footer"/>
    <w:basedOn w:val="a"/>
    <w:link w:val="Char1"/>
    <w:uiPriority w:val="99"/>
    <w:unhideWhenUsed/>
    <w:rsid w:val="00AF579A"/>
    <w:pPr>
      <w:tabs>
        <w:tab w:val="center" w:pos="4153"/>
        <w:tab w:val="right" w:pos="8306"/>
      </w:tabs>
      <w:snapToGrid w:val="0"/>
      <w:jc w:val="left"/>
    </w:pPr>
    <w:rPr>
      <w:sz w:val="18"/>
      <w:szCs w:val="18"/>
    </w:rPr>
  </w:style>
  <w:style w:type="character" w:customStyle="1" w:styleId="Char1">
    <w:name w:val="页脚 Char"/>
    <w:basedOn w:val="a0"/>
    <w:link w:val="a6"/>
    <w:uiPriority w:val="99"/>
    <w:rsid w:val="00AF579A"/>
    <w:rPr>
      <w:sz w:val="18"/>
      <w:szCs w:val="18"/>
    </w:rPr>
  </w:style>
  <w:style w:type="table" w:styleId="a7">
    <w:name w:val="Table Grid"/>
    <w:basedOn w:val="a1"/>
    <w:uiPriority w:val="39"/>
    <w:rsid w:val="00F9237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Title"/>
    <w:basedOn w:val="a"/>
    <w:next w:val="a"/>
    <w:link w:val="Char2"/>
    <w:uiPriority w:val="10"/>
    <w:qFormat/>
    <w:rsid w:val="0046547F"/>
    <w:pPr>
      <w:spacing w:before="240" w:after="60"/>
      <w:jc w:val="center"/>
      <w:outlineLvl w:val="0"/>
    </w:pPr>
    <w:rPr>
      <w:rFonts w:asciiTheme="majorHAnsi" w:eastAsiaTheme="majorEastAsia" w:hAnsiTheme="majorHAnsi" w:cstheme="majorBidi"/>
      <w:b/>
      <w:bCs/>
      <w:sz w:val="32"/>
      <w:szCs w:val="32"/>
    </w:rPr>
  </w:style>
  <w:style w:type="character" w:customStyle="1" w:styleId="Char2">
    <w:name w:val="标题 Char"/>
    <w:basedOn w:val="a0"/>
    <w:link w:val="a8"/>
    <w:uiPriority w:val="10"/>
    <w:rsid w:val="0046547F"/>
    <w:rPr>
      <w:rFonts w:asciiTheme="majorHAnsi" w:eastAsiaTheme="majorEastAsia" w:hAnsiTheme="majorHAnsi" w:cstheme="majorBidi"/>
      <w:b/>
      <w:bCs/>
      <w:sz w:val="32"/>
      <w:szCs w:val="32"/>
    </w:rPr>
  </w:style>
  <w:style w:type="character" w:styleId="a9">
    <w:name w:val="annotation reference"/>
    <w:basedOn w:val="a0"/>
    <w:uiPriority w:val="99"/>
    <w:semiHidden/>
    <w:unhideWhenUsed/>
    <w:rsid w:val="004A7061"/>
    <w:rPr>
      <w:sz w:val="21"/>
      <w:szCs w:val="21"/>
    </w:rPr>
  </w:style>
  <w:style w:type="paragraph" w:styleId="aa">
    <w:name w:val="annotation text"/>
    <w:basedOn w:val="a"/>
    <w:link w:val="Char3"/>
    <w:uiPriority w:val="99"/>
    <w:unhideWhenUsed/>
    <w:qFormat/>
    <w:rsid w:val="004A7061"/>
    <w:pPr>
      <w:jc w:val="left"/>
    </w:pPr>
  </w:style>
  <w:style w:type="character" w:customStyle="1" w:styleId="Char3">
    <w:name w:val="批注文字 Char"/>
    <w:basedOn w:val="a0"/>
    <w:link w:val="aa"/>
    <w:uiPriority w:val="99"/>
    <w:qFormat/>
    <w:rsid w:val="004A7061"/>
  </w:style>
  <w:style w:type="paragraph" w:styleId="ab">
    <w:name w:val="annotation subject"/>
    <w:basedOn w:val="aa"/>
    <w:next w:val="aa"/>
    <w:link w:val="Char4"/>
    <w:uiPriority w:val="99"/>
    <w:semiHidden/>
    <w:unhideWhenUsed/>
    <w:rsid w:val="004A7061"/>
    <w:rPr>
      <w:b/>
      <w:bCs/>
    </w:rPr>
  </w:style>
  <w:style w:type="character" w:customStyle="1" w:styleId="Char4">
    <w:name w:val="批注主题 Char"/>
    <w:basedOn w:val="Char3"/>
    <w:link w:val="ab"/>
    <w:uiPriority w:val="99"/>
    <w:semiHidden/>
    <w:rsid w:val="004A7061"/>
    <w:rPr>
      <w:b/>
      <w:bCs/>
    </w:rPr>
  </w:style>
  <w:style w:type="paragraph" w:styleId="ac">
    <w:name w:val="Balloon Text"/>
    <w:basedOn w:val="a"/>
    <w:link w:val="Char5"/>
    <w:uiPriority w:val="99"/>
    <w:semiHidden/>
    <w:unhideWhenUsed/>
    <w:rsid w:val="004A7061"/>
    <w:rPr>
      <w:sz w:val="18"/>
      <w:szCs w:val="18"/>
    </w:rPr>
  </w:style>
  <w:style w:type="character" w:customStyle="1" w:styleId="Char5">
    <w:name w:val="批注框文本 Char"/>
    <w:basedOn w:val="a0"/>
    <w:link w:val="ac"/>
    <w:uiPriority w:val="99"/>
    <w:semiHidden/>
    <w:rsid w:val="004A7061"/>
    <w:rPr>
      <w:sz w:val="18"/>
      <w:szCs w:val="18"/>
    </w:rPr>
  </w:style>
  <w:style w:type="paragraph" w:styleId="ad">
    <w:name w:val="endnote text"/>
    <w:basedOn w:val="a"/>
    <w:link w:val="Char6"/>
    <w:uiPriority w:val="99"/>
    <w:unhideWhenUsed/>
    <w:rsid w:val="001650D7"/>
    <w:pPr>
      <w:snapToGrid w:val="0"/>
      <w:jc w:val="left"/>
    </w:pPr>
  </w:style>
  <w:style w:type="character" w:customStyle="1" w:styleId="Char6">
    <w:name w:val="尾注文本 Char"/>
    <w:basedOn w:val="a0"/>
    <w:link w:val="ad"/>
    <w:uiPriority w:val="99"/>
    <w:rsid w:val="001650D7"/>
  </w:style>
  <w:style w:type="character" w:styleId="ae">
    <w:name w:val="endnote reference"/>
    <w:basedOn w:val="a0"/>
    <w:uiPriority w:val="99"/>
    <w:semiHidden/>
    <w:unhideWhenUsed/>
    <w:rsid w:val="001650D7"/>
    <w:rPr>
      <w:vertAlign w:val="superscript"/>
    </w:rPr>
  </w:style>
  <w:style w:type="paragraph" w:styleId="af">
    <w:name w:val="List Paragraph"/>
    <w:basedOn w:val="a"/>
    <w:uiPriority w:val="34"/>
    <w:qFormat/>
    <w:rsid w:val="00AF579A"/>
    <w:pPr>
      <w:ind w:firstLine="420"/>
    </w:pPr>
  </w:style>
  <w:style w:type="paragraph" w:styleId="af0">
    <w:name w:val="Document Map"/>
    <w:basedOn w:val="a"/>
    <w:link w:val="Char7"/>
    <w:uiPriority w:val="99"/>
    <w:semiHidden/>
    <w:unhideWhenUsed/>
    <w:rsid w:val="00AF579A"/>
    <w:rPr>
      <w:rFonts w:ascii="宋体" w:eastAsia="宋体"/>
      <w:sz w:val="18"/>
      <w:szCs w:val="18"/>
    </w:rPr>
  </w:style>
  <w:style w:type="character" w:customStyle="1" w:styleId="Char7">
    <w:name w:val="文档结构图 Char"/>
    <w:basedOn w:val="a0"/>
    <w:link w:val="af0"/>
    <w:uiPriority w:val="99"/>
    <w:semiHidden/>
    <w:rsid w:val="00AF579A"/>
    <w:rPr>
      <w:rFonts w:ascii="宋体" w:eastAsia="宋体"/>
      <w:sz w:val="18"/>
      <w:szCs w:val="18"/>
    </w:rPr>
  </w:style>
  <w:style w:type="paragraph" w:styleId="af1">
    <w:name w:val="Revision"/>
    <w:hidden/>
    <w:uiPriority w:val="99"/>
    <w:semiHidden/>
    <w:rsid w:val="00070821"/>
  </w:style>
  <w:style w:type="character" w:styleId="af2">
    <w:name w:val="Hyperlink"/>
    <w:basedOn w:val="a0"/>
    <w:uiPriority w:val="99"/>
    <w:unhideWhenUsed/>
    <w:rsid w:val="006D79EA"/>
    <w:rPr>
      <w:color w:val="0563C1" w:themeColor="hyperlink"/>
      <w:u w:val="single"/>
    </w:rPr>
  </w:style>
  <w:style w:type="character" w:customStyle="1" w:styleId="UnresolvedMention">
    <w:name w:val="Unresolved Mention"/>
    <w:basedOn w:val="a0"/>
    <w:uiPriority w:val="99"/>
    <w:semiHidden/>
    <w:unhideWhenUsed/>
    <w:rsid w:val="00082BDD"/>
    <w:rPr>
      <w:color w:val="605E5C"/>
      <w:shd w:val="clear" w:color="auto" w:fill="E1DFDD"/>
    </w:rPr>
  </w:style>
  <w:style w:type="paragraph" w:customStyle="1" w:styleId="af3">
    <w:name w:val="中文标题"/>
    <w:link w:val="Char8"/>
    <w:qFormat/>
    <w:rsid w:val="00AF579A"/>
    <w:pPr>
      <w:spacing w:before="680"/>
      <w:ind w:leftChars="300" w:left="300" w:rightChars="300" w:right="300"/>
      <w:jc w:val="center"/>
      <w:outlineLvl w:val="0"/>
    </w:pPr>
    <w:rPr>
      <w:rFonts w:eastAsia="黑体"/>
      <w:sz w:val="44"/>
    </w:rPr>
  </w:style>
  <w:style w:type="paragraph" w:customStyle="1" w:styleId="af4">
    <w:name w:val="英文标题"/>
    <w:link w:val="Char9"/>
    <w:qFormat/>
    <w:rsid w:val="00AF579A"/>
    <w:pPr>
      <w:spacing w:before="567"/>
      <w:ind w:leftChars="300" w:left="300" w:rightChars="300" w:right="300"/>
      <w:jc w:val="center"/>
      <w:outlineLvl w:val="0"/>
    </w:pPr>
    <w:rPr>
      <w:rFonts w:ascii="Times New Roman" w:eastAsiaTheme="majorEastAsia" w:hAnsi="Times New Roman"/>
      <w:b/>
      <w:sz w:val="28"/>
    </w:rPr>
  </w:style>
  <w:style w:type="character" w:customStyle="1" w:styleId="Char9">
    <w:name w:val="英文标题 Char"/>
    <w:basedOn w:val="a0"/>
    <w:link w:val="af4"/>
    <w:rsid w:val="00AF579A"/>
    <w:rPr>
      <w:rFonts w:ascii="Times New Roman" w:eastAsiaTheme="majorEastAsia" w:hAnsi="Times New Roman"/>
      <w:b/>
      <w:sz w:val="28"/>
    </w:rPr>
  </w:style>
  <w:style w:type="character" w:customStyle="1" w:styleId="Char8">
    <w:name w:val="中文标题 Char"/>
    <w:basedOn w:val="a0"/>
    <w:link w:val="af3"/>
    <w:rsid w:val="00AF579A"/>
    <w:rPr>
      <w:rFonts w:eastAsia="黑体"/>
      <w:sz w:val="44"/>
    </w:rPr>
  </w:style>
  <w:style w:type="paragraph" w:customStyle="1" w:styleId="af5">
    <w:name w:val="中文作者"/>
    <w:link w:val="Chara"/>
    <w:qFormat/>
    <w:rsid w:val="00AF579A"/>
    <w:pPr>
      <w:spacing w:before="454"/>
      <w:ind w:leftChars="300" w:left="300" w:rightChars="300" w:right="300"/>
      <w:jc w:val="center"/>
    </w:pPr>
    <w:rPr>
      <w:rFonts w:eastAsia="楷体_GB2312"/>
      <w:sz w:val="24"/>
    </w:rPr>
  </w:style>
  <w:style w:type="paragraph" w:customStyle="1" w:styleId="af6">
    <w:name w:val="英文作者"/>
    <w:link w:val="Charb"/>
    <w:qFormat/>
    <w:rsid w:val="00AF579A"/>
    <w:pPr>
      <w:spacing w:before="284"/>
      <w:ind w:leftChars="300" w:left="300" w:rightChars="300" w:right="300"/>
      <w:jc w:val="center"/>
    </w:pPr>
    <w:rPr>
      <w:rFonts w:ascii="Times New Roman" w:hAnsi="Times New Roman"/>
    </w:rPr>
  </w:style>
  <w:style w:type="character" w:customStyle="1" w:styleId="Chara">
    <w:name w:val="中文作者 Char"/>
    <w:basedOn w:val="Char9"/>
    <w:link w:val="af5"/>
    <w:rsid w:val="00AF579A"/>
    <w:rPr>
      <w:rFonts w:ascii="Times New Roman" w:eastAsia="楷体_GB2312" w:hAnsi="Times New Roman"/>
      <w:b/>
      <w:sz w:val="24"/>
    </w:rPr>
  </w:style>
  <w:style w:type="character" w:customStyle="1" w:styleId="Charb">
    <w:name w:val="英文作者 Char"/>
    <w:basedOn w:val="a0"/>
    <w:link w:val="af6"/>
    <w:rsid w:val="00AF579A"/>
    <w:rPr>
      <w:rFonts w:ascii="Times New Roman" w:hAnsi="Times New Roman"/>
    </w:rPr>
  </w:style>
  <w:style w:type="paragraph" w:customStyle="1" w:styleId="af7">
    <w:name w:val="英文作者单位"/>
    <w:link w:val="Charc"/>
    <w:qFormat/>
    <w:rsid w:val="00AF579A"/>
    <w:pPr>
      <w:spacing w:before="170"/>
      <w:ind w:leftChars="300" w:left="300" w:rightChars="300" w:right="300"/>
    </w:pPr>
    <w:rPr>
      <w:rFonts w:ascii="Times New Roman" w:hAnsi="Times New Roman"/>
      <w:i/>
    </w:rPr>
  </w:style>
  <w:style w:type="paragraph" w:customStyle="1" w:styleId="af8">
    <w:name w:val="中文关键词"/>
    <w:link w:val="Chard"/>
    <w:qFormat/>
    <w:rsid w:val="00AF579A"/>
    <w:pPr>
      <w:ind w:leftChars="300" w:left="300" w:rightChars="300" w:right="300"/>
    </w:pPr>
    <w:rPr>
      <w:sz w:val="18"/>
    </w:rPr>
  </w:style>
  <w:style w:type="character" w:customStyle="1" w:styleId="Charc">
    <w:name w:val="英文作者单位 Char"/>
    <w:basedOn w:val="Chara"/>
    <w:link w:val="af7"/>
    <w:rsid w:val="00AF579A"/>
    <w:rPr>
      <w:rFonts w:ascii="Times New Roman" w:eastAsia="楷体_GB2312" w:hAnsi="Times New Roman"/>
      <w:b/>
      <w:i/>
      <w:sz w:val="24"/>
    </w:rPr>
  </w:style>
  <w:style w:type="paragraph" w:customStyle="1" w:styleId="af9">
    <w:name w:val="英文关键词"/>
    <w:link w:val="Chare"/>
    <w:qFormat/>
    <w:rsid w:val="00AF579A"/>
    <w:pPr>
      <w:spacing w:after="567"/>
      <w:ind w:leftChars="300" w:left="300" w:rightChars="300" w:right="300"/>
    </w:pPr>
    <w:rPr>
      <w:rFonts w:ascii="Times New Roman" w:hAnsi="Times New Roman"/>
    </w:rPr>
  </w:style>
  <w:style w:type="character" w:customStyle="1" w:styleId="Chard">
    <w:name w:val="中文关键词 Char"/>
    <w:basedOn w:val="Chara"/>
    <w:link w:val="af8"/>
    <w:rsid w:val="00AF579A"/>
    <w:rPr>
      <w:rFonts w:ascii="Times New Roman" w:eastAsia="楷体_GB2312" w:hAnsi="Times New Roman"/>
      <w:b/>
      <w:sz w:val="18"/>
    </w:rPr>
  </w:style>
  <w:style w:type="paragraph" w:customStyle="1" w:styleId="afa">
    <w:name w:val="中文摘要"/>
    <w:link w:val="Charf"/>
    <w:qFormat/>
    <w:rsid w:val="00AF579A"/>
    <w:pPr>
      <w:spacing w:beforeLines="100"/>
      <w:ind w:leftChars="300" w:left="300" w:rightChars="300" w:right="300"/>
    </w:pPr>
    <w:rPr>
      <w:sz w:val="18"/>
    </w:rPr>
  </w:style>
  <w:style w:type="character" w:customStyle="1" w:styleId="Chare">
    <w:name w:val="英文关键词 Char"/>
    <w:basedOn w:val="Chara"/>
    <w:link w:val="af9"/>
    <w:rsid w:val="00AF579A"/>
    <w:rPr>
      <w:rFonts w:ascii="Times New Roman" w:eastAsia="楷体_GB2312" w:hAnsi="Times New Roman"/>
      <w:b/>
      <w:sz w:val="24"/>
    </w:rPr>
  </w:style>
  <w:style w:type="paragraph" w:customStyle="1" w:styleId="afb">
    <w:name w:val="英文摘要"/>
    <w:link w:val="Charf0"/>
    <w:qFormat/>
    <w:rsid w:val="00AF579A"/>
    <w:pPr>
      <w:spacing w:beforeLines="100"/>
      <w:ind w:leftChars="300" w:left="300" w:rightChars="300" w:right="300"/>
    </w:pPr>
    <w:rPr>
      <w:rFonts w:ascii="Times New Roman" w:hAnsi="Times New Roman"/>
    </w:rPr>
  </w:style>
  <w:style w:type="character" w:customStyle="1" w:styleId="Charf">
    <w:name w:val="中文摘要 Char"/>
    <w:basedOn w:val="Chara"/>
    <w:link w:val="afa"/>
    <w:rsid w:val="00AF579A"/>
    <w:rPr>
      <w:rFonts w:ascii="Times New Roman" w:eastAsia="楷体_GB2312" w:hAnsi="Times New Roman"/>
      <w:b/>
      <w:sz w:val="18"/>
    </w:rPr>
  </w:style>
  <w:style w:type="paragraph" w:customStyle="1" w:styleId="afc">
    <w:name w:val="中图分类号"/>
    <w:link w:val="Charf1"/>
    <w:qFormat/>
    <w:rsid w:val="00AF579A"/>
    <w:pPr>
      <w:ind w:leftChars="300" w:left="300" w:rightChars="300" w:right="300"/>
    </w:pPr>
    <w:rPr>
      <w:rFonts w:ascii="Times New Roman" w:eastAsia="宋体" w:hAnsi="Times New Roman"/>
      <w:sz w:val="18"/>
    </w:rPr>
  </w:style>
  <w:style w:type="character" w:customStyle="1" w:styleId="Charf0">
    <w:name w:val="英文摘要 Char"/>
    <w:basedOn w:val="Chara"/>
    <w:link w:val="afb"/>
    <w:rsid w:val="00AF579A"/>
    <w:rPr>
      <w:rFonts w:ascii="Times New Roman" w:eastAsia="楷体_GB2312" w:hAnsi="Times New Roman"/>
      <w:b/>
      <w:sz w:val="24"/>
    </w:rPr>
  </w:style>
  <w:style w:type="paragraph" w:customStyle="1" w:styleId="afd">
    <w:name w:val="一级标题"/>
    <w:link w:val="Charf2"/>
    <w:qFormat/>
    <w:rsid w:val="00AF579A"/>
    <w:pPr>
      <w:outlineLvl w:val="0"/>
    </w:pPr>
    <w:rPr>
      <w:rFonts w:eastAsia="黑体"/>
      <w:sz w:val="24"/>
    </w:rPr>
  </w:style>
  <w:style w:type="character" w:customStyle="1" w:styleId="Charf1">
    <w:name w:val="中图分类号 Char"/>
    <w:basedOn w:val="Chara"/>
    <w:link w:val="afc"/>
    <w:rsid w:val="00AF579A"/>
    <w:rPr>
      <w:rFonts w:ascii="Times New Roman" w:eastAsia="宋体" w:hAnsi="Times New Roman"/>
      <w:b/>
      <w:sz w:val="18"/>
    </w:rPr>
  </w:style>
  <w:style w:type="paragraph" w:customStyle="1" w:styleId="afe">
    <w:name w:val="二级标题"/>
    <w:link w:val="Charf3"/>
    <w:qFormat/>
    <w:rsid w:val="00AF579A"/>
    <w:pPr>
      <w:tabs>
        <w:tab w:val="num" w:pos="720"/>
      </w:tabs>
      <w:outlineLvl w:val="1"/>
    </w:pPr>
    <w:rPr>
      <w:rFonts w:ascii="Times New Roman" w:eastAsia="黑体" w:hAnsi="Times New Roman"/>
    </w:rPr>
  </w:style>
  <w:style w:type="character" w:customStyle="1" w:styleId="Charf2">
    <w:name w:val="一级标题 Char"/>
    <w:basedOn w:val="a0"/>
    <w:link w:val="afd"/>
    <w:rsid w:val="00AF579A"/>
    <w:rPr>
      <w:rFonts w:eastAsia="黑体"/>
      <w:sz w:val="24"/>
    </w:rPr>
  </w:style>
  <w:style w:type="paragraph" w:customStyle="1" w:styleId="aff">
    <w:name w:val="三级标题"/>
    <w:link w:val="Charf4"/>
    <w:qFormat/>
    <w:rsid w:val="00AF579A"/>
    <w:pPr>
      <w:tabs>
        <w:tab w:val="num" w:pos="720"/>
      </w:tabs>
      <w:ind w:leftChars="200" w:left="920" w:hanging="720"/>
      <w:outlineLvl w:val="3"/>
    </w:pPr>
    <w:rPr>
      <w:rFonts w:eastAsia="楷体_GB2312"/>
    </w:rPr>
  </w:style>
  <w:style w:type="character" w:customStyle="1" w:styleId="Charf3">
    <w:name w:val="二级标题 Char"/>
    <w:basedOn w:val="a0"/>
    <w:link w:val="afe"/>
    <w:rsid w:val="00AF579A"/>
    <w:rPr>
      <w:rFonts w:ascii="Times New Roman" w:eastAsia="黑体" w:hAnsi="Times New Roman"/>
    </w:rPr>
  </w:style>
  <w:style w:type="paragraph" w:customStyle="1" w:styleId="aff0">
    <w:name w:val="四级标题"/>
    <w:link w:val="Charf5"/>
    <w:qFormat/>
    <w:rsid w:val="00AF579A"/>
    <w:pPr>
      <w:outlineLvl w:val="4"/>
    </w:pPr>
    <w:rPr>
      <w:rFonts w:ascii="Times New Roman" w:eastAsia="楷体_GB2312" w:hAnsi="Times New Roman"/>
    </w:rPr>
  </w:style>
  <w:style w:type="character" w:customStyle="1" w:styleId="Charf4">
    <w:name w:val="三级标题 Char"/>
    <w:basedOn w:val="a0"/>
    <w:link w:val="aff"/>
    <w:rsid w:val="00AF579A"/>
    <w:rPr>
      <w:rFonts w:eastAsia="楷体_GB2312"/>
    </w:rPr>
  </w:style>
  <w:style w:type="paragraph" w:customStyle="1" w:styleId="aff1">
    <w:name w:val="五级标题"/>
    <w:link w:val="Charf6"/>
    <w:qFormat/>
    <w:rsid w:val="00AF579A"/>
    <w:pPr>
      <w:outlineLvl w:val="5"/>
    </w:pPr>
    <w:rPr>
      <w:rFonts w:ascii="Times New Roman" w:eastAsia="黑体" w:hAnsi="Times New Roman"/>
    </w:rPr>
  </w:style>
  <w:style w:type="character" w:customStyle="1" w:styleId="Charf5">
    <w:name w:val="四级标题 Char"/>
    <w:basedOn w:val="Charf3"/>
    <w:link w:val="aff0"/>
    <w:rsid w:val="00AF579A"/>
    <w:rPr>
      <w:rFonts w:ascii="Times New Roman" w:eastAsia="楷体_GB2312" w:hAnsi="Times New Roman"/>
    </w:rPr>
  </w:style>
  <w:style w:type="paragraph" w:customStyle="1" w:styleId="aff2">
    <w:name w:val="编者按"/>
    <w:qFormat/>
    <w:rsid w:val="00AF579A"/>
    <w:rPr>
      <w:rFonts w:ascii="Times New Roman" w:eastAsia="楷体_GB2312" w:hAnsi="Times New Roman"/>
      <w:sz w:val="24"/>
    </w:rPr>
  </w:style>
  <w:style w:type="character" w:customStyle="1" w:styleId="Charf6">
    <w:name w:val="五级标题 Char"/>
    <w:basedOn w:val="Charf3"/>
    <w:link w:val="aff1"/>
    <w:rsid w:val="00AF579A"/>
    <w:rPr>
      <w:rFonts w:ascii="Times New Roman" w:eastAsia="黑体" w:hAnsi="Times New Roman"/>
    </w:rPr>
  </w:style>
  <w:style w:type="paragraph" w:customStyle="1" w:styleId="aff3">
    <w:name w:val="研究背景"/>
    <w:qFormat/>
    <w:rsid w:val="00AF579A"/>
    <w:rPr>
      <w:rFonts w:eastAsia="黑体"/>
      <w:sz w:val="15"/>
    </w:rPr>
  </w:style>
  <w:style w:type="paragraph" w:customStyle="1" w:styleId="aff4">
    <w:name w:val="通讯作者"/>
    <w:qFormat/>
    <w:rsid w:val="00AF579A"/>
    <w:rPr>
      <w:rFonts w:eastAsia="黑体"/>
      <w:sz w:val="15"/>
    </w:rPr>
  </w:style>
  <w:style w:type="paragraph" w:customStyle="1" w:styleId="aff5">
    <w:name w:val="收稿日期"/>
    <w:qFormat/>
    <w:rsid w:val="00AF579A"/>
    <w:rPr>
      <w:sz w:val="18"/>
    </w:rPr>
  </w:style>
  <w:style w:type="paragraph" w:customStyle="1" w:styleId="aff6">
    <w:name w:val="图题"/>
    <w:link w:val="Charf7"/>
    <w:qFormat/>
    <w:rsid w:val="00AF579A"/>
    <w:pPr>
      <w:jc w:val="center"/>
    </w:pPr>
    <w:rPr>
      <w:rFonts w:ascii="Times New Roman" w:hAnsi="Times New Roman"/>
      <w:sz w:val="15"/>
    </w:rPr>
  </w:style>
  <w:style w:type="character" w:customStyle="1" w:styleId="Charf7">
    <w:name w:val="图题 Char"/>
    <w:basedOn w:val="a0"/>
    <w:link w:val="aff6"/>
    <w:rsid w:val="00AF579A"/>
    <w:rPr>
      <w:rFonts w:ascii="Times New Roman" w:hAnsi="Times New Roman"/>
      <w:sz w:val="15"/>
    </w:rPr>
  </w:style>
  <w:style w:type="paragraph" w:customStyle="1" w:styleId="aff7">
    <w:name w:val="表注"/>
    <w:link w:val="Charf8"/>
    <w:qFormat/>
    <w:rsid w:val="00AF579A"/>
    <w:pPr>
      <w:jc w:val="center"/>
    </w:pPr>
    <w:rPr>
      <w:rFonts w:ascii="Times New Roman" w:hAnsi="Times New Roman"/>
      <w:b/>
      <w:sz w:val="15"/>
    </w:rPr>
  </w:style>
  <w:style w:type="paragraph" w:customStyle="1" w:styleId="aff8">
    <w:name w:val="表题"/>
    <w:link w:val="Charf9"/>
    <w:qFormat/>
    <w:rsid w:val="00AF579A"/>
    <w:pPr>
      <w:jc w:val="center"/>
    </w:pPr>
    <w:rPr>
      <w:rFonts w:ascii="Times New Roman" w:hAnsi="Times New Roman"/>
      <w:b/>
      <w:sz w:val="15"/>
    </w:rPr>
  </w:style>
  <w:style w:type="character" w:customStyle="1" w:styleId="Charf8">
    <w:name w:val="表注 Char"/>
    <w:basedOn w:val="a0"/>
    <w:link w:val="aff7"/>
    <w:rsid w:val="00AF579A"/>
    <w:rPr>
      <w:rFonts w:ascii="Times New Roman" w:hAnsi="Times New Roman"/>
      <w:b/>
      <w:sz w:val="15"/>
    </w:rPr>
  </w:style>
  <w:style w:type="paragraph" w:customStyle="1" w:styleId="aff9">
    <w:name w:val="图注"/>
    <w:link w:val="Charfa"/>
    <w:qFormat/>
    <w:rsid w:val="00AF579A"/>
    <w:pPr>
      <w:jc w:val="center"/>
    </w:pPr>
    <w:rPr>
      <w:rFonts w:ascii="Times New Roman" w:hAnsi="Times New Roman"/>
      <w:b/>
      <w:sz w:val="15"/>
    </w:rPr>
  </w:style>
  <w:style w:type="character" w:customStyle="1" w:styleId="Charf9">
    <w:name w:val="表题 Char"/>
    <w:basedOn w:val="a0"/>
    <w:link w:val="aff8"/>
    <w:rsid w:val="00AF579A"/>
    <w:rPr>
      <w:rFonts w:ascii="Times New Roman" w:hAnsi="Times New Roman"/>
      <w:b/>
      <w:sz w:val="15"/>
    </w:rPr>
  </w:style>
  <w:style w:type="paragraph" w:customStyle="1" w:styleId="affa">
    <w:name w:val="致谢"/>
    <w:link w:val="Charfb"/>
    <w:rsid w:val="00AF579A"/>
    <w:rPr>
      <w:rFonts w:ascii="Times New Roman" w:hAnsi="Times New Roman"/>
      <w:sz w:val="15"/>
    </w:rPr>
  </w:style>
  <w:style w:type="character" w:customStyle="1" w:styleId="Charfa">
    <w:name w:val="图注 Char"/>
    <w:basedOn w:val="a0"/>
    <w:link w:val="aff9"/>
    <w:rsid w:val="00AF579A"/>
    <w:rPr>
      <w:rFonts w:ascii="Times New Roman" w:hAnsi="Times New Roman"/>
      <w:b/>
      <w:sz w:val="15"/>
    </w:rPr>
  </w:style>
  <w:style w:type="character" w:customStyle="1" w:styleId="Charfb">
    <w:name w:val="致谢 Char"/>
    <w:basedOn w:val="Charfa"/>
    <w:link w:val="affa"/>
    <w:rsid w:val="00AF579A"/>
    <w:rPr>
      <w:rFonts w:ascii="Times New Roman" w:hAnsi="Times New Roman"/>
      <w:b/>
      <w:sz w:val="15"/>
    </w:rPr>
  </w:style>
  <w:style w:type="paragraph" w:customStyle="1" w:styleId="affb">
    <w:name w:val="责任编辑"/>
    <w:link w:val="Charfc"/>
    <w:qFormat/>
    <w:rsid w:val="00AF579A"/>
    <w:rPr>
      <w:rFonts w:eastAsia="宋体"/>
      <w:sz w:val="18"/>
    </w:rPr>
  </w:style>
  <w:style w:type="character" w:customStyle="1" w:styleId="Charfc">
    <w:name w:val="责任编辑 Char"/>
    <w:basedOn w:val="a0"/>
    <w:link w:val="affb"/>
    <w:rsid w:val="00AF579A"/>
    <w:rPr>
      <w:rFonts w:eastAsia="宋体"/>
      <w:sz w:val="18"/>
    </w:rPr>
  </w:style>
  <w:style w:type="paragraph" w:customStyle="1" w:styleId="affc">
    <w:name w:val="文献标识码"/>
    <w:link w:val="Charfd"/>
    <w:qFormat/>
    <w:rsid w:val="00AF579A"/>
    <w:pPr>
      <w:ind w:leftChars="300" w:left="300" w:rightChars="300" w:right="300"/>
    </w:pPr>
    <w:rPr>
      <w:sz w:val="18"/>
    </w:rPr>
  </w:style>
  <w:style w:type="paragraph" w:customStyle="1" w:styleId="affd">
    <w:name w:val="索引"/>
    <w:link w:val="Charfe"/>
    <w:qFormat/>
    <w:rsid w:val="00AF579A"/>
    <w:rPr>
      <w:sz w:val="17"/>
    </w:rPr>
  </w:style>
  <w:style w:type="character" w:customStyle="1" w:styleId="Charfd">
    <w:name w:val="文献标识码 Char"/>
    <w:basedOn w:val="a0"/>
    <w:link w:val="affc"/>
    <w:rsid w:val="00AF579A"/>
    <w:rPr>
      <w:sz w:val="18"/>
    </w:rPr>
  </w:style>
  <w:style w:type="character" w:customStyle="1" w:styleId="Charfe">
    <w:name w:val="索引 Char"/>
    <w:basedOn w:val="a0"/>
    <w:link w:val="affd"/>
    <w:rsid w:val="00AF579A"/>
    <w:rPr>
      <w:sz w:val="17"/>
    </w:rPr>
  </w:style>
  <w:style w:type="paragraph" w:customStyle="1" w:styleId="affe">
    <w:name w:val="致谢标题"/>
    <w:link w:val="Charff"/>
    <w:qFormat/>
    <w:rsid w:val="00AF579A"/>
    <w:rPr>
      <w:rFonts w:ascii="Times New Roman" w:eastAsia="黑体" w:hAnsi="Times New Roman"/>
      <w:sz w:val="24"/>
    </w:rPr>
  </w:style>
  <w:style w:type="character" w:customStyle="1" w:styleId="Charff">
    <w:name w:val="致谢标题 Char"/>
    <w:basedOn w:val="a0"/>
    <w:link w:val="affe"/>
    <w:rsid w:val="00AF579A"/>
    <w:rPr>
      <w:rFonts w:ascii="Times New Roman" w:eastAsia="黑体" w:hAnsi="Times New Roman"/>
      <w:sz w:val="24"/>
    </w:rPr>
  </w:style>
  <w:style w:type="paragraph" w:customStyle="1" w:styleId="afff">
    <w:name w:val="一级目录"/>
    <w:link w:val="Charff0"/>
    <w:qFormat/>
    <w:rsid w:val="00AF579A"/>
  </w:style>
  <w:style w:type="paragraph" w:customStyle="1" w:styleId="afff0">
    <w:name w:val="作者简介"/>
    <w:qFormat/>
    <w:rsid w:val="00AF579A"/>
    <w:rPr>
      <w:rFonts w:eastAsia="黑体"/>
      <w:sz w:val="15"/>
    </w:rPr>
  </w:style>
  <w:style w:type="paragraph" w:customStyle="1" w:styleId="afff1">
    <w:name w:val="致谢正文"/>
    <w:link w:val="Charff1"/>
    <w:qFormat/>
    <w:rsid w:val="00AF579A"/>
  </w:style>
  <w:style w:type="character" w:customStyle="1" w:styleId="Charff0">
    <w:name w:val="一级目录 Char"/>
    <w:basedOn w:val="a0"/>
    <w:link w:val="afff"/>
    <w:rsid w:val="00AF579A"/>
  </w:style>
  <w:style w:type="paragraph" w:customStyle="1" w:styleId="afff2">
    <w:name w:val="三级目录"/>
    <w:link w:val="Charff2"/>
    <w:qFormat/>
    <w:rsid w:val="00AF579A"/>
  </w:style>
  <w:style w:type="character" w:customStyle="1" w:styleId="Charff1">
    <w:name w:val="致谢正文 Char"/>
    <w:basedOn w:val="a0"/>
    <w:link w:val="afff1"/>
    <w:rsid w:val="00AF579A"/>
  </w:style>
  <w:style w:type="paragraph" w:customStyle="1" w:styleId="afff3">
    <w:name w:val="四级目录"/>
    <w:link w:val="Charff3"/>
    <w:qFormat/>
    <w:rsid w:val="00AF579A"/>
  </w:style>
  <w:style w:type="character" w:customStyle="1" w:styleId="Charff2">
    <w:name w:val="三级目录 Char"/>
    <w:basedOn w:val="a0"/>
    <w:link w:val="afff2"/>
    <w:rsid w:val="00AF579A"/>
  </w:style>
  <w:style w:type="character" w:customStyle="1" w:styleId="Charff3">
    <w:name w:val="四级目录 Char"/>
    <w:basedOn w:val="a0"/>
    <w:link w:val="afff3"/>
    <w:rsid w:val="00AF579A"/>
  </w:style>
  <w:style w:type="paragraph" w:customStyle="1" w:styleId="afff4">
    <w:name w:val="参考文献正文"/>
    <w:link w:val="Charff4"/>
    <w:qFormat/>
    <w:rsid w:val="00AF579A"/>
    <w:pPr>
      <w:ind w:left="200" w:hangingChars="200" w:hanging="200"/>
    </w:pPr>
    <w:rPr>
      <w:rFonts w:ascii="Times New Roman" w:hAnsi="Times New Roman" w:cs="宋体"/>
      <w:sz w:val="15"/>
    </w:rPr>
  </w:style>
  <w:style w:type="paragraph" w:customStyle="1" w:styleId="afff5">
    <w:name w:val="参考文献标题"/>
    <w:link w:val="Charff5"/>
    <w:qFormat/>
    <w:rsid w:val="00AF579A"/>
    <w:rPr>
      <w:rFonts w:ascii="Times New Roman" w:eastAsia="黑体" w:hAnsi="Times New Roman"/>
      <w:sz w:val="24"/>
    </w:rPr>
  </w:style>
  <w:style w:type="character" w:customStyle="1" w:styleId="Charff4">
    <w:name w:val="参考文献正文 Char"/>
    <w:basedOn w:val="a0"/>
    <w:link w:val="afff4"/>
    <w:rsid w:val="00AF579A"/>
    <w:rPr>
      <w:rFonts w:ascii="Times New Roman" w:hAnsi="Times New Roman" w:cs="宋体"/>
      <w:sz w:val="15"/>
    </w:rPr>
  </w:style>
  <w:style w:type="character" w:customStyle="1" w:styleId="Charff5">
    <w:name w:val="参考文献标题 Char"/>
    <w:basedOn w:val="a0"/>
    <w:link w:val="afff5"/>
    <w:rsid w:val="00AF579A"/>
    <w:rPr>
      <w:rFonts w:ascii="Times New Roman" w:eastAsia="黑体" w:hAnsi="Times New Roman"/>
      <w:sz w:val="24"/>
    </w:rPr>
  </w:style>
  <w:style w:type="paragraph" w:customStyle="1" w:styleId="afff6">
    <w:name w:val="中文作者单位"/>
    <w:qFormat/>
    <w:rsid w:val="00AF579A"/>
    <w:pPr>
      <w:spacing w:before="170"/>
      <w:ind w:leftChars="300" w:left="300" w:rightChars="300" w:right="300"/>
      <w:jc w:val="center"/>
    </w:pPr>
    <w:rPr>
      <w:sz w:val="18"/>
    </w:rPr>
  </w:style>
  <w:style w:type="paragraph" w:customStyle="1" w:styleId="afff7">
    <w:name w:val="修回日期"/>
    <w:qFormat/>
    <w:rsid w:val="00AF579A"/>
    <w:rPr>
      <w:sz w:val="18"/>
    </w:rPr>
  </w:style>
  <w:style w:type="paragraph" w:customStyle="1" w:styleId="afff8">
    <w:name w:val="项目基金"/>
    <w:qFormat/>
    <w:rsid w:val="00AF579A"/>
    <w:rPr>
      <w:sz w:val="18"/>
    </w:rPr>
  </w:style>
  <w:style w:type="paragraph" w:customStyle="1" w:styleId="afff9">
    <w:name w:val="中文副标题"/>
    <w:qFormat/>
    <w:rsid w:val="00AF579A"/>
    <w:pPr>
      <w:ind w:leftChars="300" w:left="300" w:rightChars="300" w:right="300"/>
      <w:jc w:val="center"/>
      <w:outlineLvl w:val="0"/>
    </w:pPr>
    <w:rPr>
      <w:rFonts w:eastAsia="黑体"/>
      <w:sz w:val="32"/>
    </w:rPr>
  </w:style>
  <w:style w:type="paragraph" w:customStyle="1" w:styleId="afffa">
    <w:name w:val="英文副标题"/>
    <w:qFormat/>
    <w:rsid w:val="00AF579A"/>
    <w:pPr>
      <w:ind w:leftChars="300" w:left="300" w:rightChars="300" w:right="300"/>
      <w:jc w:val="center"/>
      <w:outlineLvl w:val="0"/>
    </w:pPr>
    <w:rPr>
      <w:rFonts w:ascii="Times New Roman" w:eastAsiaTheme="majorEastAsia" w:hAnsi="Times New Roman"/>
      <w:b/>
      <w:sz w:val="24"/>
    </w:rPr>
  </w:style>
  <w:style w:type="paragraph" w:customStyle="1" w:styleId="afffb">
    <w:name w:val="图片"/>
    <w:qFormat/>
    <w:rsid w:val="00AF579A"/>
    <w:pPr>
      <w:jc w:val="center"/>
    </w:pPr>
  </w:style>
  <w:style w:type="paragraph" w:customStyle="1" w:styleId="afffc">
    <w:name w:val="表格来源"/>
    <w:qFormat/>
    <w:rsid w:val="00AF579A"/>
    <w:rPr>
      <w:rFonts w:ascii="Times New Roman" w:eastAsia="楷体_GB2312" w:hAnsi="Times New Roman"/>
      <w:sz w:val="18"/>
    </w:rPr>
  </w:style>
  <w:style w:type="paragraph" w:customStyle="1" w:styleId="afffd">
    <w:name w:val="公式"/>
    <w:qFormat/>
    <w:rsid w:val="00AF579A"/>
  </w:style>
  <w:style w:type="paragraph" w:customStyle="1" w:styleId="afffe">
    <w:name w:val="文章编号"/>
    <w:qFormat/>
    <w:rsid w:val="00AF579A"/>
    <w:pPr>
      <w:ind w:leftChars="300" w:left="300" w:rightChars="300" w:right="300"/>
    </w:pPr>
    <w:rPr>
      <w:sz w:val="18"/>
    </w:rPr>
  </w:style>
  <w:style w:type="paragraph" w:customStyle="1" w:styleId="DOI">
    <w:name w:val="DOI"/>
    <w:qFormat/>
    <w:rsid w:val="00AF579A"/>
    <w:pPr>
      <w:spacing w:after="156"/>
    </w:pPr>
    <w:rPr>
      <w:sz w:val="18"/>
    </w:rPr>
  </w:style>
  <w:style w:type="paragraph" w:customStyle="1" w:styleId="affff">
    <w:name w:val="一级副标题"/>
    <w:qFormat/>
    <w:rsid w:val="00AF579A"/>
    <w:pPr>
      <w:outlineLvl w:val="1"/>
    </w:pPr>
    <w:rPr>
      <w:rFonts w:eastAsia="黑体"/>
      <w:sz w:val="24"/>
    </w:rPr>
  </w:style>
  <w:style w:type="paragraph" w:customStyle="1" w:styleId="affff0">
    <w:name w:val="引言"/>
    <w:qFormat/>
    <w:rsid w:val="00AF579A"/>
    <w:pPr>
      <w:spacing w:before="567"/>
    </w:pPr>
    <w:rPr>
      <w:rFonts w:eastAsia="楷体_GB2312"/>
    </w:rPr>
  </w:style>
  <w:style w:type="paragraph" w:customStyle="1" w:styleId="affff1">
    <w:name w:val="二级前言"/>
    <w:qFormat/>
    <w:rsid w:val="00AF579A"/>
  </w:style>
  <w:style w:type="paragraph" w:customStyle="1" w:styleId="affff2">
    <w:name w:val="表头"/>
    <w:qFormat/>
    <w:rsid w:val="00AF579A"/>
    <w:rPr>
      <w:rFonts w:ascii="Times New Roman" w:eastAsia="黑体" w:hAnsi="Times New Roman"/>
      <w:sz w:val="15"/>
    </w:rPr>
  </w:style>
  <w:style w:type="paragraph" w:customStyle="1" w:styleId="affff3">
    <w:name w:val="表身"/>
    <w:qFormat/>
    <w:rsid w:val="00AF579A"/>
    <w:pPr>
      <w:jc w:val="center"/>
    </w:pPr>
    <w:rPr>
      <w:rFonts w:ascii="Times New Roman" w:hAnsi="Times New Roman"/>
      <w:sz w:val="18"/>
    </w:rPr>
  </w:style>
  <w:style w:type="paragraph" w:customStyle="1" w:styleId="affff4">
    <w:name w:val="学科分类号"/>
    <w:qFormat/>
    <w:rsid w:val="00AF579A"/>
    <w:rPr>
      <w:sz w:val="18"/>
    </w:rPr>
  </w:style>
  <w:style w:type="paragraph" w:customStyle="1" w:styleId="affff5">
    <w:name w:val="刊名"/>
    <w:link w:val="Charff6"/>
    <w:qFormat/>
    <w:rsid w:val="00AF579A"/>
    <w:pPr>
      <w:jc w:val="center"/>
    </w:pPr>
    <w:rPr>
      <w:rFonts w:eastAsia="黑体"/>
      <w:sz w:val="28"/>
    </w:rPr>
  </w:style>
  <w:style w:type="paragraph" w:customStyle="1" w:styleId="affff6">
    <w:name w:val="刊号"/>
    <w:link w:val="Charff7"/>
    <w:qFormat/>
    <w:rsid w:val="00AF579A"/>
    <w:rPr>
      <w:rFonts w:eastAsia="黑体"/>
    </w:rPr>
  </w:style>
  <w:style w:type="character" w:customStyle="1" w:styleId="Charff6">
    <w:name w:val="刊名 Char"/>
    <w:basedOn w:val="a0"/>
    <w:link w:val="affff5"/>
    <w:rsid w:val="00AF579A"/>
    <w:rPr>
      <w:rFonts w:eastAsia="黑体"/>
      <w:sz w:val="28"/>
    </w:rPr>
  </w:style>
  <w:style w:type="paragraph" w:customStyle="1" w:styleId="affff7">
    <w:name w:val="期号"/>
    <w:link w:val="Charff8"/>
    <w:qFormat/>
    <w:rsid w:val="00AF579A"/>
    <w:rPr>
      <w:sz w:val="24"/>
    </w:rPr>
  </w:style>
  <w:style w:type="paragraph" w:customStyle="1" w:styleId="affff8">
    <w:name w:val="主办单位"/>
    <w:link w:val="Charff9"/>
    <w:qFormat/>
    <w:rsid w:val="00AF579A"/>
    <w:rPr>
      <w:rFonts w:eastAsia="黑体"/>
      <w:sz w:val="24"/>
    </w:rPr>
  </w:style>
  <w:style w:type="paragraph" w:customStyle="1" w:styleId="affff9">
    <w:name w:val="目录标题"/>
    <w:link w:val="Charffa"/>
    <w:qFormat/>
    <w:rsid w:val="00AF579A"/>
    <w:rPr>
      <w:rFonts w:eastAsia="黑体"/>
      <w:sz w:val="28"/>
    </w:rPr>
  </w:style>
  <w:style w:type="character" w:customStyle="1" w:styleId="Charff7">
    <w:name w:val="刊号 Char"/>
    <w:basedOn w:val="Charff6"/>
    <w:link w:val="affff6"/>
    <w:rsid w:val="00AF579A"/>
    <w:rPr>
      <w:rFonts w:eastAsia="黑体"/>
      <w:sz w:val="28"/>
    </w:rPr>
  </w:style>
  <w:style w:type="character" w:customStyle="1" w:styleId="Charff8">
    <w:name w:val="期号 Char"/>
    <w:basedOn w:val="Charff7"/>
    <w:link w:val="affff7"/>
    <w:rsid w:val="00AF579A"/>
    <w:rPr>
      <w:rFonts w:eastAsia="黑体"/>
      <w:sz w:val="24"/>
    </w:rPr>
  </w:style>
  <w:style w:type="character" w:customStyle="1" w:styleId="Charff9">
    <w:name w:val="主办单位 Char"/>
    <w:basedOn w:val="Charff8"/>
    <w:link w:val="affff8"/>
    <w:rsid w:val="00AF579A"/>
    <w:rPr>
      <w:rFonts w:eastAsia="黑体"/>
      <w:sz w:val="24"/>
    </w:rPr>
  </w:style>
  <w:style w:type="paragraph" w:customStyle="1" w:styleId="affffa">
    <w:name w:val="二级目录"/>
    <w:basedOn w:val="affff9"/>
    <w:qFormat/>
    <w:rsid w:val="00AF579A"/>
    <w:pPr>
      <w:widowControl w:val="0"/>
    </w:pPr>
    <w:rPr>
      <w:rFonts w:eastAsiaTheme="minorEastAsia"/>
      <w:sz w:val="21"/>
    </w:rPr>
  </w:style>
  <w:style w:type="character" w:customStyle="1" w:styleId="Charffa">
    <w:name w:val="目录标题 Char"/>
    <w:basedOn w:val="Charff9"/>
    <w:link w:val="affff9"/>
    <w:rsid w:val="00AF579A"/>
    <w:rPr>
      <w:rFonts w:eastAsia="黑体"/>
      <w:sz w:val="28"/>
    </w:rPr>
  </w:style>
  <w:style w:type="paragraph" w:customStyle="1" w:styleId="affffb">
    <w:name w:val="栏目标题"/>
    <w:qFormat/>
    <w:rsid w:val="00AF579A"/>
    <w:rPr>
      <w:rFonts w:eastAsia="黑体"/>
      <w:sz w:val="24"/>
    </w:rPr>
  </w:style>
  <w:style w:type="paragraph" w:customStyle="1" w:styleId="affffc">
    <w:name w:val="英文通讯作者"/>
    <w:qFormat/>
    <w:rsid w:val="00AF579A"/>
    <w:rPr>
      <w:rFonts w:ascii="Times New Roman" w:hAnsi="Times New Roman"/>
    </w:rPr>
  </w:style>
  <w:style w:type="paragraph" w:customStyle="1" w:styleId="E-mail">
    <w:name w:val="通讯作者E-mail"/>
    <w:qFormat/>
    <w:rsid w:val="00AF579A"/>
    <w:rPr>
      <w:rFonts w:eastAsia="黑体"/>
      <w:sz w:val="15"/>
    </w:rPr>
  </w:style>
  <w:style w:type="character" w:styleId="affffd">
    <w:name w:val="Subtle Reference"/>
    <w:basedOn w:val="a0"/>
    <w:uiPriority w:val="31"/>
    <w:qFormat/>
    <w:rsid w:val="00AF579A"/>
    <w:rPr>
      <w:smallCaps/>
      <w:color w:val="ED7D31" w:themeColor="accent2"/>
      <w:u w:val="single"/>
    </w:rPr>
  </w:style>
  <w:style w:type="paragraph" w:customStyle="1" w:styleId="affffe">
    <w:name w:val="英文项目基金"/>
    <w:basedOn w:val="a"/>
    <w:link w:val="Charffb"/>
    <w:qFormat/>
    <w:rsid w:val="00AF579A"/>
    <w:pPr>
      <w:autoSpaceDN w:val="0"/>
      <w:spacing w:before="100" w:beforeAutospacing="1" w:after="100" w:afterAutospacing="1"/>
      <w:ind w:firstLine="420"/>
    </w:pPr>
  </w:style>
  <w:style w:type="paragraph" w:customStyle="1" w:styleId="afffff">
    <w:name w:val="英文收稿日期"/>
    <w:basedOn w:val="a"/>
    <w:link w:val="Charffc"/>
    <w:qFormat/>
    <w:rsid w:val="00AF579A"/>
    <w:pPr>
      <w:ind w:firstLine="420"/>
    </w:pPr>
  </w:style>
  <w:style w:type="character" w:customStyle="1" w:styleId="Charffb">
    <w:name w:val="英文项目基金 Char"/>
    <w:basedOn w:val="a0"/>
    <w:link w:val="affffe"/>
    <w:rsid w:val="00AF579A"/>
  </w:style>
  <w:style w:type="character" w:customStyle="1" w:styleId="Charffc">
    <w:name w:val="英文收稿日期 Char"/>
    <w:basedOn w:val="a0"/>
    <w:link w:val="afffff"/>
    <w:rsid w:val="00AF579A"/>
  </w:style>
  <w:style w:type="paragraph" w:customStyle="1" w:styleId="afffff0">
    <w:name w:val="英文图题"/>
    <w:basedOn w:val="a"/>
    <w:qFormat/>
    <w:rsid w:val="00AF579A"/>
    <w:pPr>
      <w:ind w:firstLine="420"/>
    </w:pPr>
  </w:style>
  <w:style w:type="paragraph" w:customStyle="1" w:styleId="afffff1">
    <w:name w:val="英文表题"/>
    <w:basedOn w:val="afffff0"/>
    <w:qFormat/>
    <w:rsid w:val="00AF579A"/>
  </w:style>
  <w:style w:type="character" w:styleId="afffff2">
    <w:name w:val="FollowedHyperlink"/>
    <w:basedOn w:val="a0"/>
    <w:uiPriority w:val="99"/>
    <w:semiHidden/>
    <w:unhideWhenUsed/>
    <w:rsid w:val="000507B9"/>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285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unhideWhenUsed/>
    <w:rsid w:val="00E16923"/>
    <w:pPr>
      <w:snapToGrid w:val="0"/>
      <w:jc w:val="left"/>
    </w:pPr>
    <w:rPr>
      <w:sz w:val="18"/>
      <w:szCs w:val="18"/>
    </w:rPr>
  </w:style>
  <w:style w:type="character" w:customStyle="1" w:styleId="Char">
    <w:name w:val="Footnote Text Char"/>
    <w:basedOn w:val="a0"/>
    <w:link w:val="a3"/>
    <w:rsid w:val="00E16923"/>
    <w:rPr>
      <w:sz w:val="18"/>
      <w:szCs w:val="18"/>
    </w:rPr>
  </w:style>
  <w:style w:type="character" w:styleId="a4">
    <w:name w:val="footnote reference"/>
    <w:basedOn w:val="a0"/>
    <w:uiPriority w:val="99"/>
    <w:unhideWhenUsed/>
    <w:rsid w:val="00E16923"/>
    <w:rPr>
      <w:vertAlign w:val="superscript"/>
    </w:rPr>
  </w:style>
  <w:style w:type="paragraph" w:styleId="a5">
    <w:name w:val="header"/>
    <w:basedOn w:val="a"/>
    <w:link w:val="Char0"/>
    <w:uiPriority w:val="99"/>
    <w:unhideWhenUsed/>
    <w:rsid w:val="00954422"/>
    <w:pPr>
      <w:pBdr>
        <w:bottom w:val="single" w:sz="6" w:space="1" w:color="auto"/>
      </w:pBdr>
      <w:tabs>
        <w:tab w:val="center" w:pos="4153"/>
        <w:tab w:val="right" w:pos="8306"/>
      </w:tabs>
      <w:snapToGrid w:val="0"/>
      <w:jc w:val="center"/>
    </w:pPr>
    <w:rPr>
      <w:sz w:val="18"/>
      <w:szCs w:val="18"/>
    </w:rPr>
  </w:style>
  <w:style w:type="character" w:customStyle="1" w:styleId="Char0">
    <w:name w:val="Header Char"/>
    <w:basedOn w:val="a0"/>
    <w:link w:val="a5"/>
    <w:uiPriority w:val="99"/>
    <w:rsid w:val="00954422"/>
    <w:rPr>
      <w:sz w:val="18"/>
      <w:szCs w:val="18"/>
    </w:rPr>
  </w:style>
  <w:style w:type="paragraph" w:styleId="a6">
    <w:name w:val="footer"/>
    <w:basedOn w:val="a"/>
    <w:link w:val="Char1"/>
    <w:uiPriority w:val="99"/>
    <w:unhideWhenUsed/>
    <w:rsid w:val="00954422"/>
    <w:pPr>
      <w:tabs>
        <w:tab w:val="center" w:pos="4153"/>
        <w:tab w:val="right" w:pos="8306"/>
      </w:tabs>
      <w:snapToGrid w:val="0"/>
      <w:jc w:val="left"/>
    </w:pPr>
    <w:rPr>
      <w:sz w:val="18"/>
      <w:szCs w:val="18"/>
    </w:rPr>
  </w:style>
  <w:style w:type="character" w:customStyle="1" w:styleId="Char1">
    <w:name w:val="Footer Char"/>
    <w:basedOn w:val="a0"/>
    <w:link w:val="a6"/>
    <w:uiPriority w:val="99"/>
    <w:rsid w:val="00954422"/>
    <w:rPr>
      <w:sz w:val="18"/>
      <w:szCs w:val="18"/>
    </w:rPr>
  </w:style>
  <w:style w:type="table" w:styleId="a7">
    <w:name w:val="Table Grid"/>
    <w:basedOn w:val="a1"/>
    <w:uiPriority w:val="39"/>
    <w:rsid w:val="00F9237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Title"/>
    <w:basedOn w:val="a"/>
    <w:next w:val="a"/>
    <w:link w:val="Char2"/>
    <w:uiPriority w:val="10"/>
    <w:qFormat/>
    <w:rsid w:val="0046547F"/>
    <w:pPr>
      <w:spacing w:before="240" w:after="60"/>
      <w:jc w:val="center"/>
      <w:outlineLvl w:val="0"/>
    </w:pPr>
    <w:rPr>
      <w:rFonts w:asciiTheme="majorHAnsi" w:eastAsiaTheme="majorEastAsia" w:hAnsiTheme="majorHAnsi" w:cstheme="majorBidi"/>
      <w:b/>
      <w:bCs/>
      <w:sz w:val="32"/>
      <w:szCs w:val="32"/>
    </w:rPr>
  </w:style>
  <w:style w:type="character" w:customStyle="1" w:styleId="Char2">
    <w:name w:val="Title Char"/>
    <w:basedOn w:val="a0"/>
    <w:link w:val="a8"/>
    <w:uiPriority w:val="10"/>
    <w:rsid w:val="0046547F"/>
    <w:rPr>
      <w:rFonts w:asciiTheme="majorHAnsi" w:eastAsiaTheme="majorEastAsia" w:hAnsiTheme="majorHAnsi" w:cstheme="majorBidi"/>
      <w:b/>
      <w:bCs/>
      <w:sz w:val="32"/>
      <w:szCs w:val="32"/>
    </w:rPr>
  </w:style>
  <w:style w:type="character" w:styleId="a9">
    <w:name w:val="annotation reference"/>
    <w:basedOn w:val="a0"/>
    <w:uiPriority w:val="99"/>
    <w:semiHidden/>
    <w:unhideWhenUsed/>
    <w:rsid w:val="004A7061"/>
    <w:rPr>
      <w:sz w:val="21"/>
      <w:szCs w:val="21"/>
    </w:rPr>
  </w:style>
  <w:style w:type="paragraph" w:styleId="aa">
    <w:name w:val="annotation text"/>
    <w:basedOn w:val="a"/>
    <w:link w:val="Char3"/>
    <w:uiPriority w:val="99"/>
    <w:unhideWhenUsed/>
    <w:qFormat/>
    <w:rsid w:val="004A7061"/>
    <w:pPr>
      <w:jc w:val="left"/>
    </w:pPr>
  </w:style>
  <w:style w:type="character" w:customStyle="1" w:styleId="Char3">
    <w:name w:val="Comment Text Char"/>
    <w:basedOn w:val="a0"/>
    <w:link w:val="aa"/>
    <w:uiPriority w:val="99"/>
    <w:qFormat/>
    <w:rsid w:val="004A7061"/>
  </w:style>
  <w:style w:type="paragraph" w:styleId="ab">
    <w:name w:val="annotation subject"/>
    <w:basedOn w:val="aa"/>
    <w:next w:val="aa"/>
    <w:link w:val="Char4"/>
    <w:uiPriority w:val="99"/>
    <w:semiHidden/>
    <w:unhideWhenUsed/>
    <w:rsid w:val="004A7061"/>
    <w:rPr>
      <w:b/>
      <w:bCs/>
    </w:rPr>
  </w:style>
  <w:style w:type="character" w:customStyle="1" w:styleId="Char4">
    <w:name w:val="Comment Subject Char"/>
    <w:basedOn w:val="Char3"/>
    <w:link w:val="ab"/>
    <w:uiPriority w:val="99"/>
    <w:semiHidden/>
    <w:rsid w:val="004A7061"/>
    <w:rPr>
      <w:b/>
      <w:bCs/>
    </w:rPr>
  </w:style>
  <w:style w:type="paragraph" w:styleId="ac">
    <w:name w:val="Balloon Text"/>
    <w:basedOn w:val="a"/>
    <w:link w:val="Char5"/>
    <w:uiPriority w:val="99"/>
    <w:semiHidden/>
    <w:unhideWhenUsed/>
    <w:rsid w:val="004A7061"/>
    <w:rPr>
      <w:sz w:val="18"/>
      <w:szCs w:val="18"/>
    </w:rPr>
  </w:style>
  <w:style w:type="character" w:customStyle="1" w:styleId="Char5">
    <w:name w:val="Balloon Text Char"/>
    <w:basedOn w:val="a0"/>
    <w:link w:val="ac"/>
    <w:uiPriority w:val="99"/>
    <w:semiHidden/>
    <w:rsid w:val="004A7061"/>
    <w:rPr>
      <w:sz w:val="18"/>
      <w:szCs w:val="18"/>
    </w:rPr>
  </w:style>
  <w:style w:type="paragraph" w:styleId="ad">
    <w:name w:val="endnote text"/>
    <w:basedOn w:val="a"/>
    <w:link w:val="Char6"/>
    <w:uiPriority w:val="99"/>
    <w:unhideWhenUsed/>
    <w:rsid w:val="001650D7"/>
    <w:pPr>
      <w:snapToGrid w:val="0"/>
      <w:jc w:val="left"/>
    </w:pPr>
  </w:style>
  <w:style w:type="character" w:customStyle="1" w:styleId="Char6">
    <w:name w:val="Endnote Text Char"/>
    <w:basedOn w:val="a0"/>
    <w:link w:val="ad"/>
    <w:uiPriority w:val="99"/>
    <w:rsid w:val="001650D7"/>
  </w:style>
  <w:style w:type="character" w:styleId="ae">
    <w:name w:val="endnote reference"/>
    <w:basedOn w:val="a0"/>
    <w:uiPriority w:val="99"/>
    <w:semiHidden/>
    <w:unhideWhenUsed/>
    <w:rsid w:val="001650D7"/>
    <w:rPr>
      <w:vertAlign w:val="superscript"/>
    </w:rPr>
  </w:style>
  <w:style w:type="paragraph" w:styleId="af">
    <w:name w:val="List Paragraph"/>
    <w:basedOn w:val="a"/>
    <w:uiPriority w:val="34"/>
    <w:qFormat/>
    <w:rsid w:val="001650D7"/>
    <w:pPr>
      <w:ind w:firstLineChars="200" w:firstLine="420"/>
    </w:pPr>
  </w:style>
  <w:style w:type="paragraph" w:styleId="af0">
    <w:name w:val="Document Map"/>
    <w:basedOn w:val="a"/>
    <w:link w:val="Char7"/>
    <w:uiPriority w:val="99"/>
    <w:semiHidden/>
    <w:unhideWhenUsed/>
    <w:rsid w:val="00462470"/>
    <w:rPr>
      <w:rFonts w:ascii="宋体" w:eastAsia="宋体"/>
      <w:sz w:val="18"/>
      <w:szCs w:val="18"/>
    </w:rPr>
  </w:style>
  <w:style w:type="character" w:customStyle="1" w:styleId="Char7">
    <w:name w:val="Document Map Char"/>
    <w:basedOn w:val="a0"/>
    <w:link w:val="af0"/>
    <w:uiPriority w:val="99"/>
    <w:semiHidden/>
    <w:rsid w:val="00462470"/>
    <w:rPr>
      <w:rFonts w:ascii="宋体" w:eastAsia="宋体"/>
      <w:sz w:val="18"/>
      <w:szCs w:val="18"/>
    </w:rPr>
  </w:style>
  <w:style w:type="paragraph" w:styleId="af1">
    <w:name w:val="Revision"/>
    <w:hidden/>
    <w:uiPriority w:val="99"/>
    <w:semiHidden/>
    <w:rsid w:val="00070821"/>
  </w:style>
  <w:style w:type="character" w:styleId="af2">
    <w:name w:val="Hyperlink"/>
    <w:basedOn w:val="a0"/>
    <w:uiPriority w:val="99"/>
    <w:unhideWhenUsed/>
    <w:rsid w:val="006D79EA"/>
    <w:rPr>
      <w:color w:val="0563C1" w:themeColor="hyperlink"/>
      <w:u w:val="single"/>
    </w:rPr>
  </w:style>
  <w:style w:type="character" w:customStyle="1" w:styleId="UnresolvedMention">
    <w:name w:val="Unresolved Mention"/>
    <w:basedOn w:val="a0"/>
    <w:uiPriority w:val="99"/>
    <w:semiHidden/>
    <w:unhideWhenUsed/>
    <w:rsid w:val="00082B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570350">
      <w:bodyDiv w:val="1"/>
      <w:marLeft w:val="0"/>
      <w:marRight w:val="0"/>
      <w:marTop w:val="0"/>
      <w:marBottom w:val="0"/>
      <w:divBdr>
        <w:top w:val="none" w:sz="0" w:space="0" w:color="auto"/>
        <w:left w:val="none" w:sz="0" w:space="0" w:color="auto"/>
        <w:bottom w:val="none" w:sz="0" w:space="0" w:color="auto"/>
        <w:right w:val="none" w:sz="0" w:space="0" w:color="auto"/>
      </w:divBdr>
    </w:div>
    <w:div w:id="532815975">
      <w:bodyDiv w:val="1"/>
      <w:marLeft w:val="0"/>
      <w:marRight w:val="0"/>
      <w:marTop w:val="0"/>
      <w:marBottom w:val="0"/>
      <w:divBdr>
        <w:top w:val="none" w:sz="0" w:space="0" w:color="auto"/>
        <w:left w:val="none" w:sz="0" w:space="0" w:color="auto"/>
        <w:bottom w:val="none" w:sz="0" w:space="0" w:color="auto"/>
        <w:right w:val="none" w:sz="0" w:space="0" w:color="auto"/>
      </w:divBdr>
      <w:divsChild>
        <w:div w:id="2016765329">
          <w:marLeft w:val="0"/>
          <w:marRight w:val="0"/>
          <w:marTop w:val="0"/>
          <w:marBottom w:val="0"/>
          <w:divBdr>
            <w:top w:val="none" w:sz="0" w:space="0" w:color="auto"/>
            <w:left w:val="none" w:sz="0" w:space="0" w:color="auto"/>
            <w:bottom w:val="none" w:sz="0" w:space="0" w:color="auto"/>
            <w:right w:val="none" w:sz="0" w:space="0" w:color="auto"/>
          </w:divBdr>
        </w:div>
      </w:divsChild>
    </w:div>
    <w:div w:id="624194683">
      <w:bodyDiv w:val="1"/>
      <w:marLeft w:val="0"/>
      <w:marRight w:val="0"/>
      <w:marTop w:val="0"/>
      <w:marBottom w:val="0"/>
      <w:divBdr>
        <w:top w:val="none" w:sz="0" w:space="0" w:color="auto"/>
        <w:left w:val="none" w:sz="0" w:space="0" w:color="auto"/>
        <w:bottom w:val="none" w:sz="0" w:space="0" w:color="auto"/>
        <w:right w:val="none" w:sz="0" w:space="0" w:color="auto"/>
      </w:divBdr>
      <w:divsChild>
        <w:div w:id="607199749">
          <w:marLeft w:val="0"/>
          <w:marRight w:val="0"/>
          <w:marTop w:val="0"/>
          <w:marBottom w:val="0"/>
          <w:divBdr>
            <w:top w:val="none" w:sz="0" w:space="0" w:color="auto"/>
            <w:left w:val="none" w:sz="0" w:space="0" w:color="auto"/>
            <w:bottom w:val="none" w:sz="0" w:space="0" w:color="auto"/>
            <w:right w:val="none" w:sz="0" w:space="0" w:color="auto"/>
          </w:divBdr>
        </w:div>
      </w:divsChild>
    </w:div>
    <w:div w:id="739138796">
      <w:bodyDiv w:val="1"/>
      <w:marLeft w:val="0"/>
      <w:marRight w:val="0"/>
      <w:marTop w:val="0"/>
      <w:marBottom w:val="0"/>
      <w:divBdr>
        <w:top w:val="none" w:sz="0" w:space="0" w:color="auto"/>
        <w:left w:val="none" w:sz="0" w:space="0" w:color="auto"/>
        <w:bottom w:val="none" w:sz="0" w:space="0" w:color="auto"/>
        <w:right w:val="none" w:sz="0" w:space="0" w:color="auto"/>
      </w:divBdr>
    </w:div>
    <w:div w:id="746154479">
      <w:bodyDiv w:val="1"/>
      <w:marLeft w:val="27"/>
      <w:marRight w:val="27"/>
      <w:marTop w:val="67"/>
      <w:marBottom w:val="0"/>
      <w:divBdr>
        <w:top w:val="none" w:sz="0" w:space="0" w:color="auto"/>
        <w:left w:val="none" w:sz="0" w:space="0" w:color="auto"/>
        <w:bottom w:val="none" w:sz="0" w:space="0" w:color="auto"/>
        <w:right w:val="none" w:sz="0" w:space="0" w:color="auto"/>
      </w:divBdr>
      <w:divsChild>
        <w:div w:id="1304772627">
          <w:marLeft w:val="0"/>
          <w:marRight w:val="0"/>
          <w:marTop w:val="0"/>
          <w:marBottom w:val="0"/>
          <w:divBdr>
            <w:top w:val="none" w:sz="0" w:space="0" w:color="auto"/>
            <w:left w:val="none" w:sz="0" w:space="0" w:color="auto"/>
            <w:bottom w:val="none" w:sz="0" w:space="0" w:color="auto"/>
            <w:right w:val="none" w:sz="0" w:space="0" w:color="auto"/>
          </w:divBdr>
        </w:div>
      </w:divsChild>
    </w:div>
    <w:div w:id="1103914839">
      <w:bodyDiv w:val="1"/>
      <w:marLeft w:val="0"/>
      <w:marRight w:val="0"/>
      <w:marTop w:val="0"/>
      <w:marBottom w:val="0"/>
      <w:divBdr>
        <w:top w:val="none" w:sz="0" w:space="0" w:color="auto"/>
        <w:left w:val="none" w:sz="0" w:space="0" w:color="auto"/>
        <w:bottom w:val="none" w:sz="0" w:space="0" w:color="auto"/>
        <w:right w:val="none" w:sz="0" w:space="0" w:color="auto"/>
      </w:divBdr>
      <w:divsChild>
        <w:div w:id="1262683919">
          <w:marLeft w:val="0"/>
          <w:marRight w:val="0"/>
          <w:marTop w:val="0"/>
          <w:marBottom w:val="0"/>
          <w:divBdr>
            <w:top w:val="none" w:sz="0" w:space="0" w:color="auto"/>
            <w:left w:val="none" w:sz="0" w:space="0" w:color="auto"/>
            <w:bottom w:val="none" w:sz="0" w:space="0" w:color="auto"/>
            <w:right w:val="none" w:sz="0" w:space="0" w:color="auto"/>
          </w:divBdr>
        </w:div>
      </w:divsChild>
    </w:div>
    <w:div w:id="1269199550">
      <w:bodyDiv w:val="1"/>
      <w:marLeft w:val="0"/>
      <w:marRight w:val="0"/>
      <w:marTop w:val="0"/>
      <w:marBottom w:val="0"/>
      <w:divBdr>
        <w:top w:val="none" w:sz="0" w:space="0" w:color="auto"/>
        <w:left w:val="none" w:sz="0" w:space="0" w:color="auto"/>
        <w:bottom w:val="none" w:sz="0" w:space="0" w:color="auto"/>
        <w:right w:val="none" w:sz="0" w:space="0" w:color="auto"/>
      </w:divBdr>
    </w:div>
    <w:div w:id="1527720641">
      <w:bodyDiv w:val="1"/>
      <w:marLeft w:val="0"/>
      <w:marRight w:val="0"/>
      <w:marTop w:val="0"/>
      <w:marBottom w:val="0"/>
      <w:divBdr>
        <w:top w:val="none" w:sz="0" w:space="0" w:color="auto"/>
        <w:left w:val="none" w:sz="0" w:space="0" w:color="auto"/>
        <w:bottom w:val="none" w:sz="0" w:space="0" w:color="auto"/>
        <w:right w:val="none" w:sz="0" w:space="0" w:color="auto"/>
      </w:divBdr>
    </w:div>
    <w:div w:id="1540971972">
      <w:bodyDiv w:val="1"/>
      <w:marLeft w:val="0"/>
      <w:marRight w:val="0"/>
      <w:marTop w:val="0"/>
      <w:marBottom w:val="0"/>
      <w:divBdr>
        <w:top w:val="none" w:sz="0" w:space="0" w:color="auto"/>
        <w:left w:val="none" w:sz="0" w:space="0" w:color="auto"/>
        <w:bottom w:val="none" w:sz="0" w:space="0" w:color="auto"/>
        <w:right w:val="none" w:sz="0" w:space="0" w:color="auto"/>
      </w:divBdr>
    </w:div>
    <w:div w:id="1681807588">
      <w:bodyDiv w:val="1"/>
      <w:marLeft w:val="0"/>
      <w:marRight w:val="0"/>
      <w:marTop w:val="0"/>
      <w:marBottom w:val="0"/>
      <w:divBdr>
        <w:top w:val="none" w:sz="0" w:space="0" w:color="auto"/>
        <w:left w:val="none" w:sz="0" w:space="0" w:color="auto"/>
        <w:bottom w:val="none" w:sz="0" w:space="0" w:color="auto"/>
        <w:right w:val="none" w:sz="0" w:space="0" w:color="auto"/>
      </w:divBdr>
    </w:div>
    <w:div w:id="1702243134">
      <w:bodyDiv w:val="1"/>
      <w:marLeft w:val="0"/>
      <w:marRight w:val="0"/>
      <w:marTop w:val="0"/>
      <w:marBottom w:val="0"/>
      <w:divBdr>
        <w:top w:val="none" w:sz="0" w:space="0" w:color="auto"/>
        <w:left w:val="none" w:sz="0" w:space="0" w:color="auto"/>
        <w:bottom w:val="none" w:sz="0" w:space="0" w:color="auto"/>
        <w:right w:val="none" w:sz="0" w:space="0" w:color="auto"/>
      </w:divBdr>
      <w:divsChild>
        <w:div w:id="1627854632">
          <w:marLeft w:val="0"/>
          <w:marRight w:val="0"/>
          <w:marTop w:val="0"/>
          <w:marBottom w:val="0"/>
          <w:divBdr>
            <w:top w:val="none" w:sz="0" w:space="0" w:color="auto"/>
            <w:left w:val="none" w:sz="0" w:space="0" w:color="auto"/>
            <w:bottom w:val="none" w:sz="0" w:space="0" w:color="auto"/>
            <w:right w:val="none" w:sz="0" w:space="0" w:color="auto"/>
          </w:divBdr>
        </w:div>
      </w:divsChild>
    </w:div>
    <w:div w:id="1862083008">
      <w:bodyDiv w:val="1"/>
      <w:marLeft w:val="0"/>
      <w:marRight w:val="0"/>
      <w:marTop w:val="0"/>
      <w:marBottom w:val="0"/>
      <w:divBdr>
        <w:top w:val="none" w:sz="0" w:space="0" w:color="auto"/>
        <w:left w:val="none" w:sz="0" w:space="0" w:color="auto"/>
        <w:bottom w:val="none" w:sz="0" w:space="0" w:color="auto"/>
        <w:right w:val="none" w:sz="0" w:space="0" w:color="auto"/>
      </w:divBdr>
    </w:div>
    <w:div w:id="1888905536">
      <w:bodyDiv w:val="1"/>
      <w:marLeft w:val="0"/>
      <w:marRight w:val="0"/>
      <w:marTop w:val="0"/>
      <w:marBottom w:val="0"/>
      <w:divBdr>
        <w:top w:val="none" w:sz="0" w:space="0" w:color="auto"/>
        <w:left w:val="none" w:sz="0" w:space="0" w:color="auto"/>
        <w:bottom w:val="none" w:sz="0" w:space="0" w:color="auto"/>
        <w:right w:val="none" w:sz="0" w:space="0" w:color="auto"/>
      </w:divBdr>
      <w:divsChild>
        <w:div w:id="451099441">
          <w:marLeft w:val="0"/>
          <w:marRight w:val="0"/>
          <w:marTop w:val="0"/>
          <w:marBottom w:val="0"/>
          <w:divBdr>
            <w:top w:val="none" w:sz="0" w:space="0" w:color="auto"/>
            <w:left w:val="none" w:sz="0" w:space="0" w:color="auto"/>
            <w:bottom w:val="none" w:sz="0" w:space="0" w:color="auto"/>
            <w:right w:val="none" w:sz="0" w:space="0" w:color="auto"/>
          </w:divBdr>
        </w:div>
      </w:divsChild>
    </w:div>
    <w:div w:id="2039577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oleObject" Target="embeddings/oleObject1.bin"/><Relationship Id="rId18" Type="http://schemas.openxmlformats.org/officeDocument/2006/relationships/image" Target="media/image4.wmf"/><Relationship Id="rId26" Type="http://schemas.openxmlformats.org/officeDocument/2006/relationships/image" Target="media/image8.wmf"/><Relationship Id="rId39"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oleObject" Target="embeddings/oleObject5.bin"/><Relationship Id="rId34" Type="http://schemas.openxmlformats.org/officeDocument/2006/relationships/footer" Target="footer1.xml"/><Relationship Id="rId47" Type="http://schemas.microsoft.com/office/2016/09/relationships/commentsIds" Target="commentsIds.xml"/><Relationship Id="rId7" Type="http://schemas.microsoft.com/office/2007/relationships/stylesWithEffects" Target="stylesWithEffects.xml"/><Relationship Id="rId12" Type="http://schemas.openxmlformats.org/officeDocument/2006/relationships/image" Target="media/image1.wmf"/><Relationship Id="rId17" Type="http://schemas.openxmlformats.org/officeDocument/2006/relationships/oleObject" Target="embeddings/oleObject3.bin"/><Relationship Id="rId25" Type="http://schemas.openxmlformats.org/officeDocument/2006/relationships/oleObject" Target="embeddings/oleObject7.bin"/><Relationship Id="rId33" Type="http://schemas.openxmlformats.org/officeDocument/2006/relationships/header" Target="header2.xml"/><Relationship Id="rId38" Type="http://schemas.openxmlformats.org/officeDocument/2006/relationships/fontTable" Target="fontTable.xml"/><Relationship Id="rId46" Type="http://schemas.microsoft.com/office/2011/relationships/commentsExtended" Target="commentsExtended.xml"/><Relationship Id="rId2" Type="http://schemas.openxmlformats.org/officeDocument/2006/relationships/customXml" Target="../customXml/item2.xml"/><Relationship Id="rId16" Type="http://schemas.openxmlformats.org/officeDocument/2006/relationships/image" Target="media/image3.wmf"/><Relationship Id="rId20" Type="http://schemas.openxmlformats.org/officeDocument/2006/relationships/image" Target="media/image5.wmf"/><Relationship Id="rId29"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image" Target="media/image7.wmf"/><Relationship Id="rId32" Type="http://schemas.openxmlformats.org/officeDocument/2006/relationships/header" Target="header1.xml"/><Relationship Id="rId37" Type="http://schemas.openxmlformats.org/officeDocument/2006/relationships/footer" Target="footer3.xml"/><Relationship Id="rId45" Type="http://schemas.microsoft.com/office/2011/relationships/people" Target="people.xml"/><Relationship Id="rId5" Type="http://schemas.openxmlformats.org/officeDocument/2006/relationships/numbering" Target="numbering.xml"/><Relationship Id="rId15" Type="http://schemas.openxmlformats.org/officeDocument/2006/relationships/oleObject" Target="embeddings/oleObject2.bin"/><Relationship Id="rId23" Type="http://schemas.openxmlformats.org/officeDocument/2006/relationships/oleObject" Target="embeddings/oleObject6.bin"/><Relationship Id="rId28" Type="http://schemas.openxmlformats.org/officeDocument/2006/relationships/image" Target="media/image9.png"/><Relationship Id="rId36"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oleObject" Target="embeddings/oleObject4.bin"/><Relationship Id="rId31" Type="http://schemas.openxmlformats.org/officeDocument/2006/relationships/image" Target="media/image12.emf"/><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wmf"/><Relationship Id="rId22" Type="http://schemas.openxmlformats.org/officeDocument/2006/relationships/image" Target="media/image6.wmf"/><Relationship Id="rId27" Type="http://schemas.openxmlformats.org/officeDocument/2006/relationships/oleObject" Target="embeddings/oleObject8.bin"/><Relationship Id="rId30" Type="http://schemas.openxmlformats.org/officeDocument/2006/relationships/image" Target="media/image11.emf"/><Relationship Id="rId35"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ujinqiu\Documents\&#26234;&#33021;&#23458;&#25143;&#31471;\WordTemplate\733d1935-d00e-44e8-b895-6f67e1442abd.doc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xp:PackageInfo xmlns:cxp="http://www.founder.com/2010/customXmlParts">
  <BookSchemas>
    <BookSchema name="期刊" uId="6790685a-3c03-4d68-a627-1592beacc855" cmsLibId="21" customXmlPartId="{F70AEA23-85A5-4494-AE4F-73F8E6E22FE1}"/>
  </BookSchemas>
  <BookSchemaEntrys>
    <BookSchemaEntry name="期刊" refSchemaId="{F70AEA23-85A5-4494-AE4F-73F8E6E22FE1}" customXmlPartId="{E88FB620-DE48-43F6-8E2E-8A1F904A17E1}"/>
  </BookSchemaEntrys>
</cxp:PackageInfo>
</file>

<file path=customXml/item2.xml><?xml version="1.0" encoding="utf-8"?>
<!--Sample XML file generated by XMLSpy v2010 (http://www.altova.com)-->
<期刊 xmlns:xsi="http://www.w3.org/2001/XMLSchema-instance" class="book">
  <期刊信息 class="info">
    <刊名 class="title" styleType="para style" title="true" ribbonGroupType="期刊信息"/>
    <刊号 class="biblioid" styleType="para style" ribbonGroupType="期刊信息"/>
    <期号 class="issuenum" styleType="para style" ribbonGroupType="期刊信息"/>
    <主办单位 class="orgname" styleType="para style" ribbonGroupType="期刊信息"/>
  </期刊信息>
  <目录 class="toc">
    <目录标题 class="title" styleType="para style" title="true" ribbonGroupType="目录"/>
    <一级目录 class="tocentry" styleType="para style" ribbonGroupType="目录"/>
    <二级目录 class="tocentry" styleType="para style" ribbonGroupType="目录"/>
    <三级目录 class="tocentry" styleType="para style" ribbonGroupType="目录"/>
  </目录>
  <期刊栏目 class="part">
    <栏目标题 class="title" styleType="para style" title="true" ribbonGroupType="期刊栏目"/>
    <文章 duplicate="true" class="article">
      <文章信息 duplicate="true" class="info">
        <中文标题 class="title" styleType="para style" title="true" ribbonGroupType="中文信息"/>
        <中文副标题 styleType="para style" class="subtitle" ribbonGroupType="中文信息"/>
        <中文作者 styleType="para style" class="author" ribbonGroupType="中文信息"/>
        <中文作者单位 styleType="para style" class="orgname" ribbonGroupType="中文信息"/>
        <中文摘要 styleType="para style" class="abtract" ribbonGroupType="中文信息"/>
        <中文关键词 styleType="para style" class="keyword" ribbonGroupType="中文信息"/>
        <中图分类号 styleType="para style" class="biblioid" ribbonGroupType="中文信息"/>
        <文献标识码 styleType="para style" class="biblioid" ribbonGroupType="中文信息"/>
        <文章编号 styleType="para style" class="biblioid" ribbonGroupType="中文信息"/>
        <DOI styleType="para style" class="biblioid" ribbonGroupType="中文信息"/>
        <英文标题 styleType="para style" class="title" ribbonGroupType="英文信息"/>
        <英文副标题 styleType="para style" class="subtitle" ribbonGroupType="英文信息"/>
        <英文作者 styleType="para style" class="author" ribbonGroupType="英文信息"/>
        <英文作者单位 styleType="para style" class="orgname" ribbonGroupType="英文信息"/>
        <英文摘要 styleType="para style" class="abstract" ribbonGroupType="英文信息"/>
        <英文关键词 styleType="para style" class="keyword" ribbonGroupType="英文信息"/>
        <学科分类号 styleType="para style" class="biblioid" ribbonGroupType="其他"/>
        <研究背景 styleType="para style" class="biblioid" ribbonGroupType="其他"/>
        <作者简介 styleType="para style" ribbonGroupType="其他"/>
        <通讯作者 styleType="para style" class="author" ribbonGroupType="其他"/>
        <通讯作者E-mail styleType="para style" class="author" ribbonGroupType="其他"/>
        <英文通讯作者 styleType="para style" class="author" ribbonGroupType="其他"/>
        <项目基金 styleType="para style" ribbonGroupType="其他"/>
        <英文项目基金 styleType="para style" ribbonGroupType="其他"/>
        <收稿日期 styleType="para style" class="releaseinfo" ribbonGroupType="其他"/>
        <英文收稿日期 styleType="para style" ribbonGroupType="其他"/>
        <修回日期 styleType="para style" class="releaseinfo" ribbonGroupType="其他"/>
        <责任编辑 styleType="para style" class="author" ribbonGroupType="其他"/>
      </文章信息>
      <文章内容 duplicate="true">
        <引言 styleType="para style" class="preface" ribbonGroupType="文章内容"/>
        <一级内容 duplicate="true" class="sect1">
          <一级标题 class="title" styleType="para style" title="true" ribbonGroupType="文章内容"/>
          <一级副标题 styleType="para style" class="subtitle" ribbonGroupType="文章内容"/>
          <二级内容 duplicate="true" class="sect2">
            <二级标题 class="title" styleType="para style" title="true" ribbonGroupType="文章内容"/>
            <三级内容 duplicate="true" class="sect3">
              <三级标题 styleType="para style" class="title" title="true" ribbonGroupType="文章内容"/>
              <四级内容 duplicate="true" class="sect4">
                <四级标题 class="title" styleType="para style" title="true" ribbonGroupType="文章内容"/>
                <正文 class="para" styleType="para style" mix="true" ribbonGroupType="文章内容">
                  <段/>
                  <图>
                    <图题 styleType="para style" ribbonGroupType="元素"/>
                    <英文图题 styleType="para style" ribbonGroupType="元素"/>
                    <图注 styleType="para style" ribbonGroupType="元素"/>
                  </图>
                  <表>
                    <表格 styleType="table style" ribbonGroupType="元素"/>
                    <表题 styleType="para style" ribbonGroupType="元素"/>
                    <英文表题 styleType="para style" ribbonGroupType="元素"/>
                    <表格来源 styleType="para style" ribbonGroupType="元素"/>
                    <表注 styleType="para style" ribbonGroupType="元素"/>
                  </表>
                  <公式/>
                </正文>
              </四级内容>
              <正文 styleType="para style" class="para" mix="true" ribbonGroupType="文章内容">
                <段/>
                <图>
                  <图题 styleType="para style" ribbonGroupType="元素"/>
                  <英文图题 styleType="para style" ribbonGroupType="元素"/>
                  <图注 styleType="para style" ribbonGroupType="元素"/>
                </图>
                <表>
                  <表格 styleType="table style" ribbonGroupType="元素"/>
                  <表题 styleType="para style" ribbonGroupType="元素"/>
                  <英文表题 styleType="para style" ribbonGroupType="元素"/>
                  <表格来源 styleType="para style" ribbonGroupType="元素"/>
                  <表注 styleType="para style" ribbonGroupType="元素"/>
                </表>
                <公式/>
              </正文>
            </三级内容>
            <正文 styleType="para style" class="para" mix="true" ribbonGroupType="文章内容">
              <段/>
              <图>
                <图题 styleType="para style" ribbonGroupType="元素"/>
                <英文图题 styleType="para style" ribbonGroupType="元素"/>
                <图注 styleType="para style" ribbonGroupType="元素"/>
              </图>
              <表>
                <表格 styleType="table style" ribbonGroupType="元素"/>
                <表题 styleType="para style" ribbonGroupType="元素"/>
                <英文表题 styleType="para style" ribbonGroupType="元素"/>
                <表格来源 styleType="para style" ribbonGroupType="元素"/>
                <表注 styleType="para style" ribbonGroupType="元素"/>
              </表>
              <公式/>
            </正文>
          </二级内容>
          <正文 styleType="para style" class="para" mix="true" ribbonGroupType="文章内容">
            <段/>
            <图>
              <图题 styleType="para style" ribbonGroupType="元素"/>
              <英文图题 styleType="para style" ribbonGroupType="元素"/>
              <图注 styleType="para style" ribbonGroupType="元素"/>
            </图>
            <表>
              <表格 styleType="table style" ribbonGroupType="元素"/>
              <表题 styleType="para style" ribbonGroupType="元素"/>
              <英文表题 styleType="para style" ribbonGroupType="元素"/>
              <表格来源 styleType="para style" ribbonGroupType="元素"/>
              <表注 styleType="para style" ribbonGroupType="元素"/>
            </表>
            <公式/>
          </正文>
        </一级内容>
      </文章内容>
      <参考文献 duplicate="true" class="bibliography">
        <参考文献标题 class="title" styleType="para style" title="true" ribbonGroupType="参考文献"/>
        <参考文献正文 class="bibliomisc" styleType="para style" ribbonGroupType="参考文献"/>
      </参考文献>
      <致谢 duplicate="true" class="colophon">
        <致谢标题 class="title" styleType="para style" title="true" ribbonGroupType="致谢"/>
        <致谢正文 class="para" styleType="para style" ribbonGroupType="致谢"/>
      </致谢>
    </文章>
  </期刊栏目>
</期刊>
</file>

<file path=customXml/item3.xml><?xml version="1.0" encoding="utf-8"?>
<!-- edited with XMLSpy v2010 (http://www.altova.com) by 7DMESMERiZE (MiZE) -->
<xs:schema xmlns:xs="http://www.w3.org/2001/XMLSchema" elementFormDefault="qualified">
  <xs:annotation>
    <xs:documentation>基础定义</xs:documentation>
  </xs:annotation>
  <xs:simpleType name="ST_RibbonGroupType">
    <xs:annotation>
      <xs:documentation>元素枚举类型：指定节点所属ribbon分组。1、某节点存在elementType属性，其父节点不存在此属性或值与此节点不同，则此节点出现在ribbon中，其子节点（不存在elementType或elementType值等于此节点）都为此菜单的子菜单。2、此节点所含的叶子节点存在styleType属性，则此叶子节点有对应的样式，命令有效；如不存在styleType属性，则相当于无效菜单命令。3、祖先节点中不存在elementType属性的节点不出现在ribbon界面中。
			</xs:documentation>
    </xs:annotation>
    <xs:restriction base="xs:string">
      <xs:enumeration value="期刊信息"/>
      <xs:enumeration value="目录"/>
      <xs:enumeration value="期刊栏目"/>
      <xs:enumeration value="中文信息"/>
      <xs:enumeration value="英文信息"/>
      <xs:enumeration value="其他"/>
      <xs:enumeration value="文章内容"/>
      <xs:enumeration value="参考文献"/>
      <xs:enumeration value="致谢"/>
      <xs:enumeration value="扉页"/>
      <xs:enumeration value="索引"/>
      <xs:enumeration value="元素"/>
    </xs:restriction>
  </xs:simpleType>
  <xs:simpleType name="ST_StyleType">
    <xs:annotation>
      <xs:documentation>样式枚举类型</xs:documentation>
    </xs:annotation>
    <xs:restriction base="xs:string">
      <xs:enumeration value="para style">
        <xs:annotation>
          <xs:documentation>段落样式</xs:documentation>
        </xs:annotation>
      </xs:enumeration>
      <xs:enumeration value="char style">
        <xs:annotation>
          <xs:documentation>字符样式</xs:documentation>
        </xs:annotation>
      </xs:enumeration>
      <xs:enumeration value="image style">
        <xs:annotation>
          <xs:documentation>图片样式</xs:documentation>
        </xs:annotation>
      </xs:enumeration>
      <xs:enumeration value="table style">
        <xs:annotation>
          <xs:documentation>表格样式</xs:documentation>
        </xs:annotation>
      </xs:enumeration>
    </xs:restriction>
  </xs:simpleType>
  <xs:complexType name="CT_BaseElement">
    <xs:attribute name="ribbonGroupType" type="ST_RibbonGroupType" use="optional" default="文章内容"/>
    <xs:attribute name="styleType" type="ST_StyleType" use="optional" default="para style"/>
  </xs:complexType>
  <xs:simpleType name="ST_NormalFrameElement">
    <xs:annotation>
      <xs:documentation>普通框架元素</xs:documentation>
    </xs:annotation>
    <xs:restriction base="xs:string"/>
  </xs:simpleType>
  <xs:complexType name="CT_StyleFrameElement">
    <xs:annotation>
      <xs:documentation>样式框架元素</xs:documentation>
    </xs:annotation>
    <xs:complexContent>
      <xs:restriction base="CT_BaseElement"/>
    </xs:complexContent>
  </xs:complexType>
  <xs:complexType name="CT_TitleFrameElement">
    <xs:annotation>
      <xs:documentation>标题框架元素</xs:documentation>
    </xs:annotation>
    <xs:simpleContent>
      <xs:extension base="xs:string">
        <xs:attribute name="class" type="xs:string" fixed="title"/>
        <xs:attribute name="ribbonGroupType" type="ST_RibbonGroupType" use="optional" default="文章内容">
          <xs:annotation>
            <xs:documentation>元素类型</xs:documentation>
          </xs:annotation>
        </xs:attribute>
        <xs:attribute name="styleType" type="ST_StyleType" use="optional" default="para style">
          <xs:annotation>
            <xs:documentation>样式类型</xs:documentation>
          </xs:annotation>
        </xs:attribute>
        <xs:attribute name="title" type="xs:string" fixed="true"/>
      </xs:extension>
    </xs:simpleContent>
  </xs:complexType>
  <xs:complexType name="CT_DuplicateFrameElement">
    <xs:annotation>
      <xs:documentation>复用框架元素</xs:documentation>
    </xs:annotation>
    <xs:attribute name="duplicate" type="xs:string" fixed="true">
      <xs:annotation>
        <xs:documentation>可复用标志</xs:documentation>
      </xs:annotation>
    </xs:attribute>
  </xs:complexType>
  <xs:complexType name="CT_Image">
    <xs:annotation>
      <xs:documentation>图片类型</xs:documentation>
    </xs:annotation>
    <xs:sequence>
      <xs:element name="图题" minOccurs="0">
        <xs:complexType>
          <xs:complexContent>
            <xs:restriction base="CT_BaseElement">
              <xs:attribute name="ribbonGroupType" type="ST_RibbonGroupType" use="optional" default="元素">
                <xs:annotation>
                  <xs:documentation>元素类型</xs:documentation>
                </xs:annotation>
              </xs:attribute>
            </xs:restriction>
          </xs:complexContent>
        </xs:complexType>
      </xs:element>
      <xs:element name="英文图题" minOccurs="0">
        <xs:complexType>
          <xs:complexContent>
            <xs:restriction base="CT_BaseElement">
              <xs:attribute name="ribbonGroupType" type="ST_RibbonGroupType" use="optional" default="元素">
                <xs:annotation>
                  <xs:documentation>元素类型</xs:documentation>
                </xs:annotation>
              </xs:attribute>
            </xs:restriction>
          </xs:complexContent>
        </xs:complexType>
      </xs:element>
      <xs:element name="图注" minOccurs="0">
        <xs:complexType>
          <xs:complexContent>
            <xs:restriction base="CT_BaseElement">
              <xs:attribute name="ribbonGroupType" type="ST_RibbonGroupType" use="optional" default="元素">
                <xs:annotation>
                  <xs:documentation>元素类型</xs:documentation>
                </xs:annotation>
              </xs:attribute>
            </xs:restriction>
          </xs:complexContent>
        </xs:complexType>
      </xs:element>
    </xs:sequence>
  </xs:complexType>
  <xs:complexType name="CT_Formula">
    <xs:annotation>
      <xs:documentation>公式类型</xs:documentation>
    </xs:annotation>
  </xs:complexType>
  <xs:complexType name="CT_Table">
    <xs:annotation>
      <xs:documentation>表格类型</xs:documentation>
    </xs:annotation>
    <xs:sequence>
      <xs:element name="表格">
        <xs:complexType>
          <xs:complexContent>
            <xs:restriction base="CT_BaseElement">
              <xs:attribute name="ribbonGroupType" type="ST_RibbonGroupType" use="optional" default="元素">
                <xs:annotation>
                  <xs:documentation>元素类型</xs:documentation>
                </xs:annotation>
              </xs:attribute>
              <xs:attribute name="styleType" type="ST_StyleType" use="optional" default="table style">
                <xs:annotation>
                  <xs:documentation>样式类型</xs:documentation>
                </xs:annotation>
              </xs:attribute>
            </xs:restriction>
          </xs:complexContent>
        </xs:complexType>
      </xs:element>
      <xs:element name="表题">
        <xs:complexType>
          <xs:complexContent>
            <xs:restriction base="CT_BaseElement">
              <xs:attribute name="ribbonGroupType" type="ST_RibbonGroupType" use="optional" default="元素">
                <xs:annotation>
                  <xs:documentation>元素类型</xs:documentation>
                </xs:annotation>
              </xs:attribute>
            </xs:restriction>
          </xs:complexContent>
        </xs:complexType>
      </xs:element>
      <xs:element name="英文表题">
        <xs:complexType>
          <xs:complexContent>
            <xs:restriction base="CT_BaseElement">
              <xs:attribute name="ribbonGroupType" type="ST_RibbonGroupType" use="optional" default="元素">
                <xs:annotation>
                  <xs:documentation>元素类型</xs:documentation>
                </xs:annotation>
              </xs:attribute>
            </xs:restriction>
          </xs:complexContent>
        </xs:complexType>
      </xs:element>
      <xs:element name="表格来源" minOccurs="0">
        <xs:complexType>
          <xs:complexContent>
            <xs:restriction base="CT_BaseElement">
              <xs:attribute name="ribbonGroupType" type="ST_RibbonGroupType" use="optional" default="元素">
                <xs:annotation>
                  <xs:documentation>元素类型</xs:documentation>
                </xs:annotation>
              </xs:attribute>
            </xs:restriction>
          </xs:complexContent>
        </xs:complexType>
      </xs:element>
      <xs:element name="表注" minOccurs="0">
        <xs:complexType>
          <xs:complexContent>
            <xs:restriction base="CT_BaseElement">
              <xs:attribute name="ribbonGroupType" type="ST_RibbonGroupType" use="optional" default="元素">
                <xs:annotation>
                  <xs:documentation>元素类型</xs:documentation>
                </xs:annotation>
              </xs:attribute>
            </xs:restriction>
          </xs:complexContent>
        </xs:complexType>
      </xs:element>
    </xs:sequence>
  </xs:complexType>
  <xs:annotation>
    <xs:documentation>图书框架定义</xs:documentation>
  </xs:annotation>
  <xs:complexType name="CT_Content">
    <xs:annotation>
      <xs:documentation>正文类型</xs:documentation>
    </xs:annotation>
    <xs:complexContent>
      <xs:extension base="CT_BaseContent"/>
    </xs:complexContent>
  </xs:complexType>
  <xs:complexType name="CT_Catalogue">
    <xs:complexContent>
      <xs:restriction base="CT_BaseElement">
        <xs:attribute name="ribbonGroupType" type="ST_RibbonGroupType" use="optional" default="目录"/>
      </xs:restriction>
    </xs:complexContent>
  </xs:complexType>
  <xs:complexType name="CT_Articleinfo">
    <xs:complexContent>
      <xs:restriction base="CT_BaseElement">
        <xs:attribute name="ribbonGroupType" type="ST_RibbonGroupType" use="optional" default="中文信息"/>
        <xs:attribute name="styleType" type="ST_StyleType" use="optional" default="para style"/>
      </xs:restriction>
    </xs:complexContent>
  </xs:complexType>
  <xs:complexType name="CT_ArticleinfoEN">
    <xs:complexContent>
      <xs:restriction base="CT_BaseElement">
        <xs:attribute name="ribbonGroupType" type="ST_RibbonGroupType" use="optional" default="英文信息"/>
        <xs:attribute name="styleType" type="ST_StyleType" use="optional" default="para style"/>
      </xs:restriction>
    </xs:complexContent>
  </xs:complexType>
  <xs:complexType name="CT_ArticleinfoOther">
    <xs:complexContent>
      <xs:restriction base="CT_BaseElement">
        <xs:attribute name="ribbonGroupType" type="ST_RibbonGroupType" use="optional" default="其他"/>
        <xs:attribute name="styleType" type="ST_StyleType" use="optional" default="para style"/>
      </xs:restriction>
    </xs:complexContent>
  </xs:complexType>
  <xs:complexType name="CT_BaseContent">
    <xs:annotation>
      <xs:documentation>正文基础类型</xs:documentation>
    </xs:annotation>
    <xs:complexContent>
      <xs:extension base="CT_BaseElement">
        <xs:sequence>
          <xs:element name="段" type="xs:string" minOccurs="0" maxOccurs="unbounded"/>
          <xs:element name="图" type="CT_Image" minOccurs="0" maxOccurs="unbounded"/>
          <xs:element name="表" type="CT_Table" minOccurs="0" maxOccurs="unbounded"/>
          <xs:element name="公式" type="CT_Formula" minOccurs="0"/>
        </xs:sequence>
      </xs:extension>
    </xs:complexContent>
  </xs:complexType>
  <xs:complexType name="CT_MixElement">
    <xs:annotation>
      <xs:documentation>混合框架元素(正文类型)</xs:documentation>
    </xs:annotation>
    <xs:complexContent>
      <xs:extension base="CT_BaseContent">
        <xs:attribute name="mix" type="xs:string" fixed="true"/>
        <xs:attribute name="class" type="xs:string" use="optional" fixed="para"/>
      </xs:extension>
    </xs:complexContent>
  </xs:complexType>
  <xs:element name="期刊">
    <xs:complexType>
      <xs:sequence>
        <xs:element name="期刊信息">
          <xs:complexType>
            <xs:sequence>
              <xs:element name="刊名">
                <xs:complexType>
                  <xs:simpleContent>
                    <xs:restriction base="CT_TitleFrameElement">
                      <xs:attribute name="ribbonGroupType" type="ST_RibbonGroupType" use="optional" default="期刊信息">
                        <xs:annotation>
                          <xs:documentation>元素类型</xs:documentation>
                        </xs:annotation>
                      </xs:attribute>
                    </xs:restriction>
                  </xs:simpleContent>
                </xs:complexType>
              </xs:element>
              <xs:element name="刊号">
                <xs:complexType>
                  <xs:attribute name="ribbonGroupType" type="ST_RibbonGroupType" use="optional" default="期刊信息"/>
                  <xs:attribute name="styleType" type="ST_StyleType" use="optional" fixed="para style"/>
                  <xs:attribute name="class" type="xs:string" use="optional" fixed="biblioid"/>
                </xs:complexType>
              </xs:element>
              <xs:element name="期号">
                <xs:complexType>
                  <xs:attribute name="ribbonGroupType" type="ST_RibbonGroupType" use="optional" default="期刊信息"/>
                  <xs:attribute name="styleType" type="ST_StyleType" use="optional" fixed="para style"/>
                  <xs:attribute name="class" type="xs:string" use="optional" fixed="issuenum"/>
                </xs:complexType>
              </xs:element>
              <xs:element name="主办单位">
                <xs:complexType>
                  <xs:attribute name="ribbonGroupType" type="ST_RibbonGroupType" use="optional" default="期刊信息"/>
                  <xs:attribute name="styleType" type="ST_StyleType" use="optional" fixed="para style"/>
                  <xs:attribute name="class" type="xs:string" use="optional" fixed="orgname"/>
                </xs:complexType>
              </xs:element>
            </xs:sequence>
            <xs:attribute name="class" type="xs:string" use="optional" fixed="info"/>
          </xs:complexType>
        </xs:element>
        <xs:element name="目录" minOccurs="0">
          <xs:complexType>
            <xs:all>
              <xs:element name="目录标题">
                <xs:complexType>
                  <xs:simpleContent>
                    <xs:restriction base="CT_TitleFrameElement">
                      <xs:attribute name="ribbonGroupType" type="ST_RibbonGroupType" use="optional" default="目录">
                        <xs:annotation>
                          <xs:documentation>元素类型</xs:documentation>
                        </xs:annotation>
                      </xs:attribute>
                    </xs:restriction>
                  </xs:simpleContent>
                </xs:complexType>
              </xs:element>
              <xs:element name="一级目录" minOccurs="0">
                <xs:complexType>
                  <xs:attribute name="ribbonGroupType" type="ST_RibbonGroupType" use="optional" default="目录"/>
                  <xs:attribute name="styleType" type="ST_StyleType" use="optional" fixed="para style"/>
                  <xs:attribute name="class" type="xs:string" use="optional" fixed="tocentry"/>
                </xs:complexType>
              </xs:element>
              <xs:element name="二级目录" minOccurs="0">
                <xs:complexType>
                  <xs:attribute name="ribbonGroupType" type="ST_RibbonGroupType" use="optional" default="目录"/>
                  <xs:attribute name="styleType" type="ST_StyleType" use="optional" fixed="para style"/>
                  <xs:attribute name="class" type="xs:string" use="optional" fixed="tocentry"/>
                </xs:complexType>
              </xs:element>
              <xs:element name="三级目录" minOccurs="0">
                <xs:complexType>
                  <xs:attribute name="ribbonGroupType" type="ST_RibbonGroupType" use="optional" default="目录"/>
                  <xs:attribute name="styleType" type="ST_StyleType" use="optional" fixed="para style"/>
                  <xs:attribute name="class" type="xs:string" use="optional" fixed="tocentry"/>
                </xs:complexType>
              </xs:element>
            </xs:all>
            <xs:attribute name="class" type="xs:string" use="optional" fixed="toc"/>
          </xs:complexType>
        </xs:element>
        <xs:element name="期刊栏目">
          <xs:complexType>
            <xs:sequence>
              <xs:element name="栏目标题">
                <xs:complexType>
                  <xs:simpleContent>
                    <xs:restriction base="CT_TitleFrameElement">
                      <xs:attribute name="ribbonGroupType" type="ST_RibbonGroupType" use="optional" default="期刊栏目">
                        <xs:annotation>
                          <xs:documentation>元素类型</xs:documentation>
                        </xs:annotation>
                      </xs:attribute>
                    </xs:restriction>
                  </xs:simpleContent>
                </xs:complexType>
              </xs:element>
              <xs:element name="文章" minOccurs="0" maxOccurs="unbounded">
                <xs:complexType>
                  <xs:complexContent>
                    <xs:extension base="CT_DuplicateFrameElement">
                      <xs:sequence>
                        <xs:element name="文章信息" minOccurs="0" maxOccurs="unbounded">
                          <xs:complexType>
                            <xs:complexContent>
                              <xs:extension base="CT_DuplicateFrameElement">
                                <xs:sequence>
                                  <xs:element name="中文标题">
                                    <xs:complexType>
                                      <xs:simpleContent>
                                        <xs:restriction base="CT_TitleFrameElement">
                                          <xs:attribute name="ribbonGroupType" type="ST_RibbonGroupType" use="optional" default="中文信息"/>
                                        </xs:restriction>
                                      </xs:simpleContent>
                                    </xs:complexType>
                                  </xs:element>
                                  <xs:element name="中文副标题">
                                    <xs:complexType>
                                      <xs:complexContent>
                                        <xs:extension base="CT_Articleinfo">
                                          <xs:attribute name="class" type="xs:string" use="optional" fixed="subtitle"/>
                                        </xs:extension>
                                      </xs:complexContent>
                                    </xs:complexType>
                                  </xs:element>
                                  <xs:element name="中文作者">
                                    <xs:complexType>
                                      <xs:complexContent>
                                        <xs:extension base="CT_Articleinfo">
                                          <xs:attribute name="class" type="xs:string" use="optional" fixed="author"/>
                                        </xs:extension>
                                      </xs:complexContent>
                                    </xs:complexType>
                                  </xs:element>
                                  <xs:element name="中文作者单位">
                                    <xs:complexType>
                                      <xs:complexContent>
                                        <xs:extension base="CT_Articleinfo">
                                          <xs:attribute name="class" type="xs:string" use="optional" fixed="orgname"/>
                                        </xs:extension>
                                      </xs:complexContent>
                                    </xs:complexType>
                                  </xs:element>
                                  <xs:element name="中文摘要">
                                    <xs:complexType>
                                      <xs:complexContent>
                                        <xs:extension base="CT_Articleinfo">
                                          <xs:attribute name="class" type="xs:string" use="optional" fixed="abtract"/>
                                        </xs:extension>
                                      </xs:complexContent>
                                    </xs:complexType>
                                  </xs:element>
                                  <xs:element name="中文关键词">
                                    <xs:complexType>
                                      <xs:complexContent>
                                        <xs:extension base="CT_Articleinfo">
                                          <xs:attribute name="class" type="xs:string" use="optional" fixed="keyword"/>
                                        </xs:extension>
                                      </xs:complexContent>
                                    </xs:complexType>
                                  </xs:element>
                                  <xs:element name="中图分类号">
                                    <xs:complexType>
                                      <xs:complexContent>
                                        <xs:extension base="CT_Articleinfo">
                                          <xs:attribute name="class" type="xs:string" use="optional" fixed="biblioid"/>
                                        </xs:extension>
                                      </xs:complexContent>
                                    </xs:complexType>
                                  </xs:element>
                                  <xs:element name="文献标识码">
                                    <xs:complexType>
                                      <xs:complexContent>
                                        <xs:extension base="CT_Articleinfo">
                                          <xs:attribute name="class" type="xs:string" use="optional" fixed="biblioid"/>
                                        </xs:extension>
                                      </xs:complexContent>
                                    </xs:complexType>
                                  </xs:element>
                                  <xs:element name="文章编号">
                                    <xs:complexType>
                                      <xs:complexContent>
                                        <xs:extension base="CT_Articleinfo">
                                          <xs:attribute name="class" type="xs:string" use="optional" fixed="biblioid"/>
                                        </xs:extension>
                                      </xs:complexContent>
                                    </xs:complexType>
                                  </xs:element>
                                  <xs:element name="DOI">
                                    <xs:complexType>
                                      <xs:complexContent>
                                        <xs:extension base="CT_Articleinfo">
                                          <xs:attribute name="class" type="xs:string" use="optional" fixed="biblioid"/>
                                        </xs:extension>
                                      </xs:complexContent>
                                    </xs:complexType>
                                  </xs:element>
                                  <xs:element name="英文标题">
                                    <xs:complexType>
                                      <xs:complexContent>
                                        <xs:extension base="CT_ArticleinfoEN">
                                          <xs:attribute name="class" type="xs:string" use="optional" fixed="title"/>
                                        </xs:extension>
                                      </xs:complexContent>
                                    </xs:complexType>
                                  </xs:element>
                                  <xs:element name="英文副标题">
                                    <xs:complexType>
                                      <xs:complexContent>
                                        <xs:extension base="CT_ArticleinfoEN">
                                          <xs:attribute name="class" type="xs:string" use="optional" fixed="subtitle"/>
                                        </xs:extension>
                                      </xs:complexContent>
                                    </xs:complexType>
                                  </xs:element>
                                  <xs:element name="英文作者">
                                    <xs:complexType>
                                      <xs:complexContent>
                                        <xs:extension base="CT_ArticleinfoEN">
                                          <xs:attribute name="class" type="xs:string" use="optional" fixed="author"/>
                                        </xs:extension>
                                      </xs:complexContent>
                                    </xs:complexType>
                                  </xs:element>
                                  <xs:element name="英文作者单位">
                                    <xs:complexType>
                                      <xs:complexContent>
                                        <xs:extension base="CT_ArticleinfoEN">
                                          <xs:attribute name="class" type="xs:string" use="optional" fixed="orgname"/>
                                        </xs:extension>
                                      </xs:complexContent>
                                    </xs:complexType>
                                  </xs:element>
                                  <xs:element name="英文摘要">
                                    <xs:complexType>
                                      <xs:complexContent>
                                        <xs:extension base="CT_ArticleinfoEN">
                                          <xs:attribute name="class" type="xs:string" use="optional" fixed="abstract"/>
                                        </xs:extension>
                                      </xs:complexContent>
                                    </xs:complexType>
                                  </xs:element>
                                  <xs:element name="英文关键词">
                                    <xs:complexType>
                                      <xs:complexContent>
                                        <xs:extension base="CT_ArticleinfoEN">
                                          <xs:attribute name="class" type="xs:string" use="optional" fixed="keyword"/>
                                        </xs:extension>
                                      </xs:complexContent>
                                    </xs:complexType>
                                  </xs:element>
                                  <xs:element name="学科分类号">
                                    <xs:complexType>
                                      <xs:complexContent>
                                        <xs:extension base="CT_ArticleinfoOther">
                                          <xs:attribute name="class" type="xs:string" use="optional" fixed="biblioid"/>
                                        </xs:extension>
                                      </xs:complexContent>
                                    </xs:complexType>
                                  </xs:element>
                                  <xs:element name="研究背景">
                                    <xs:complexType>
                                      <xs:complexContent>
                                        <xs:extension base="CT_ArticleinfoOther">
                                          <xs:attribute name="class" type="xs:string" use="optional" fixed="biblioid"/>
                                        </xs:extension>
                                      </xs:complexContent>
                                    </xs:complexType>
                                  </xs:element>
                                  <xs:element name="作者简介">
                                    <xs:complexType>
                                      <xs:complexContent>
                                        <xs:extension base="CT_ArticleinfoOther"/>
                                      </xs:complexContent>
                                    </xs:complexType>
                                  </xs:element>
                                  <xs:element name="通讯作者">
                                    <xs:complexType>
                                      <xs:complexContent>
                                        <xs:extension base="CT_ArticleinfoOther">
                                          <xs:attribute name="class" type="xs:string" use="optional" fixed="author"/>
                                        </xs:extension>
                                      </xs:complexContent>
                                    </xs:complexType>
                                  </xs:element>
                                  <xs:element name="通讯作者E-mail">
                                    <xs:complexType>
                                      <xs:complexContent>
                                        <xs:extension base="CT_ArticleinfoOther">
                                          <xs:attribute name="class" type="xs:string" use="optional" fixed="author"/>
                                        </xs:extension>
                                      </xs:complexContent>
                                    </xs:complexType>
                                  </xs:element>
                                  <xs:element name="英文通讯作者">
                                    <xs:complexType>
                                      <xs:complexContent>
                                        <xs:extension base="CT_ArticleinfoOther">
                                          <xs:attribute name="class" type="xs:string" use="optional" fixed="author"/>
                                        </xs:extension>
                                      </xs:complexContent>
                                    </xs:complexType>
                                  </xs:element>
                                  <xs:element name="项目基金">
                                    <xs:complexType>
                                      <xs:complexContent>
                                        <xs:extension base="CT_ArticleinfoOther"/>
                                      </xs:complexContent>
                                    </xs:complexType>
                                  </xs:element>
                                  <xs:element name="英文项目基金" type="CT_ArticleinfoOther"/>
                                  <xs:element name="收稿日期">
                                    <xs:complexType>
                                      <xs:complexContent>
                                        <xs:extension base="CT_ArticleinfoOther">
                                          <xs:attribute name="class" type="xs:string" use="optional" fixed="releaseinfo"/>
                                        </xs:extension>
                                      </xs:complexContent>
                                    </xs:complexType>
                                  </xs:element>
                                  <xs:element name="英文收稿日期" type="CT_ArticleinfoOther"/>
                                  <xs:element name="修回日期">
                                    <xs:complexType>
                                      <xs:complexContent>
                                        <xs:extension base="CT_ArticleinfoOther">
                                          <xs:attribute name="class" type="xs:string" use="optional" fixed="releaseinfo"/>
                                        </xs:extension>
                                      </xs:complexContent>
                                    </xs:complexType>
                                  </xs:element>
                                  <xs:element name="责任编辑">
                                    <xs:complexType>
                                      <xs:complexContent>
                                        <xs:extension base="CT_ArticleinfoOther">
                                          <xs:attribute name="class" type="xs:string" use="optional" fixed="author"/>
                                        </xs:extension>
                                      </xs:complexContent>
                                    </xs:complexType>
                                  </xs:element>
                                </xs:sequence>
                                <xs:attribute name="class" type="xs:string" use="optional" fixed="info"/>
                              </xs:extension>
                            </xs:complexContent>
                          </xs:complexType>
                        </xs:element>
                        <xs:element name="文章内容" minOccurs="0" maxOccurs="unbounded">
                          <xs:complexType>
                            <xs:complexContent>
                              <xs:extension base="CT_DuplicateFrameElement">
                                <xs:sequence>
                                  <xs:element name="引言" minOccurs="0">
                                    <xs:complexType>
                                      <xs:complexContent>
                                        <xs:extension base="CT_BaseElement">
                                          <xs:attribute name="class" type="xs:string" use="optional" fixed="preface"/>
                                        </xs:extension>
                                      </xs:complexContent>
                                    </xs:complexType>
                                  </xs:element>
                                  <xs:element name="一级内容" minOccurs="0" maxOccurs="unbounded">
                                    <xs:complexType>
                                      <xs:complexContent>
                                        <xs:extension base="CT_DuplicateFrameElement">
                                          <xs:sequence>
                                            <xs:element name="一级标题">
                                              <xs:complexType>
                                                <xs:simpleContent>
                                                  <xs:restriction base="CT_TitleFrameElement"/>
                                                </xs:simpleContent>
                                              </xs:complexType>
                                            </xs:element>
                                            <xs:element name="一级副标题">
                                              <xs:complexType>
                                                <xs:complexContent>
                                                  <xs:extension base="CT_BaseElement">
                                                    <xs:attribute name="class" type="xs:string" use="optional" fixed="subtitle"/>
                                                  </xs:extension>
                                                </xs:complexContent>
                                              </xs:complexType>
                                            </xs:element>
                                            <xs:element name="二级内容" minOccurs="0" maxOccurs="unbounded">
                                              <xs:complexType>
                                                <xs:complexContent>
                                                  <xs:extension base="CT_DuplicateFrameElement">
                                                    <xs:sequence>
                                                      <xs:element name="二级标题">
                                                        <xs:complexType>
                                                          <xs:simpleContent>
                                                            <xs:restriction base="CT_TitleFrameElement"/>
                                                          </xs:simpleContent>
                                                        </xs:complexType>
                                                      </xs:element>
                                                      <xs:element name="三级内容" minOccurs="0" maxOccurs="unbounded">
                                                        <xs:complexType>
                                                          <xs:complexContent>
                                                            <xs:extension base="CT_DuplicateFrameElement">
                                                              <xs:sequence>
                                                                <xs:element name="三级标题">
                                                                  <xs:complexType>
                                                                    <xs:simpleContent>
                                                                      <xs:restriction base="CT_TitleFrameElement">
                                                                        <xs:attribute name="class" type="xs:string" fixed="title"/>
                                                                        <xs:attribute name="ribbonGroupType" type="ST_RibbonGroupType" use="optional" default="文章内容">
                                                                          <xs:annotation>
                                                                            <xs:documentation>元素类型</xs:documentation>
                                                                          </xs:annotation>
                                                                        </xs:attribute>
                                                                        <xs:attribute name="styleType" type="ST_StyleType" use="optional" default="para style">
                                                                          <xs:annotation>
                                                                            <xs:documentation>样式类型</xs:documentation>
                                                                          </xs:annotation>
                                                                        </xs:attribute>
                                                                      </xs:restriction>
                                                                    </xs:simpleContent>
                                                                  </xs:complexType>
                                                                </xs:element>
                                                                <xs:element name="四级内容" minOccurs="0" maxOccurs="unbounded">
                                                                  <xs:complexType>
                                                                    <xs:complexContent>
                                                                      <xs:extension base="CT_DuplicateFrameElement">
                                                                        <xs:sequence>
                                                                          <xs:element name="四级标题">
                                                                            <xs:complexType>
                                                                              <xs:simpleContent>
                                                                                <xs:restriction base="CT_TitleFrameElement"/>
                                                                              </xs:simpleContent>
                                                                            </xs:complexType>
                                                                          </xs:element>
                                                                          <xs:element name="正文" minOccurs="0">
                                                                            <xs:complexType>
                                                                              <xs:complexContent>
                                                                                <xs:extension base="CT_MixElement"/>
                                                                              </xs:complexContent>
                                                                            </xs:complexType>
                                                                          </xs:element>
                                                                        </xs:sequence>
                                                                        <xs:attribute name="class" type="xs:string" use="optional" fixed="sect4"/>
                                                                      </xs:extension>
                                                                    </xs:complexContent>
                                                                  </xs:complexType>
                                                                </xs:element>
                                                                <xs:element name="正文" type="CT_MixElement" minOccurs="0"/>
                                                              </xs:sequence>
                                                              <xs:attribute name="class" type="xs:string" use="optional" fixed="sect3"/>
                                                            </xs:extension>
                                                          </xs:complexContent>
                                                        </xs:complexType>
                                                      </xs:element>
                                                      <xs:element name="正文" type="CT_MixElement" minOccurs="0"/>
                                                    </xs:sequence>
                                                    <xs:attribute name="class" type="xs:string" use="optional" fixed="sect2"/>
                                                  </xs:extension>
                                                </xs:complexContent>
                                              </xs:complexType>
                                            </xs:element>
                                            <xs:element name="正文" type="CT_MixElement" minOccurs="0"/>
                                          </xs:sequence>
                                          <xs:attribute name="class" type="xs:string" use="optional" fixed="sect1"/>
                                        </xs:extension>
                                      </xs:complexContent>
                                    </xs:complexType>
                                  </xs:element>
                                </xs:sequence>
                              </xs:extension>
                            </xs:complexContent>
                          </xs:complexType>
                        </xs:element>
                        <xs:element name="参考文献" minOccurs="0">
                          <xs:complexType>
                            <xs:sequence>
                              <xs:element name="参考文献标题">
                                <xs:complexType>
                                  <xs:simpleContent>
                                    <xs:restriction base="CT_TitleFrameElement">
                                      <xs:attribute name="ribbonGroupType" type="ST_RibbonGroupType" use="optional" default="参考文献">
                                        <xs:annotation>
                                          <xs:documentation>元素类型</xs:documentation>
                                        </xs:annotation>
                                      </xs:attribute>
                                    </xs:restriction>
                                  </xs:simpleContent>
                                </xs:complexType>
                              </xs:element>
                              <xs:element name="参考文献正文" minOccurs="0">
                                <xs:complexType>
                                  <xs:attribute name="ribbonGroupType" type="ST_RibbonGroupType" use="optional" default="参考文献"/>
                                  <xs:attribute name="styleType" type="ST_StyleType" use="optional" fixed="para style"/>
                                  <xs:attribute name="class" type="xs:string" use="optional" fixed="bibliomisc"/>
                                </xs:complexType>
                              </xs:element>
                            </xs:sequence>
                            <xs:attribute name="duplicate" type="xs:string" fixed="true"/>
                            <xs:attribute name="class" type="xs:string" use="optional" fixed="bibliography"/>
                          </xs:complexType>
                        </xs:element>
                        <!--<xs:element name="参考文献" minOccurs="0">
													<xs:complexType>
														<xs:complexContent>
															<xs:extension base="CT_DuplicateFrameElement">
																<xs:sequence/>
															</xs:extension>
														</xs:complexContent>
													</xs:complexType>
												</xs:element>-->
                        <xs:element name="致谢" minOccurs="0">
                          <xs:complexType>
                            <xs:sequence>
                              <xs:element name="致谢标题">
                                <xs:complexType>
                                  <xs:simpleContent>
                                    <xs:restriction base="CT_TitleFrameElement">
                                      <xs:attribute name="ribbonGroupType" type="ST_RibbonGroupType" use="optional" default="致谢">
                                        <xs:annotation>
                                          <xs:documentation>元素类型</xs:documentation>
                                        </xs:annotation>
                                      </xs:attribute>
                                    </xs:restriction>
                                  </xs:simpleContent>
                                </xs:complexType>
                              </xs:element>
                              <xs:element name="致谢正文" minOccurs="0">
                                <xs:complexType>
                                  <xs:attribute name="ribbonGroupType" type="ST_RibbonGroupType" use="optional" default="致谢"/>
                                  <xs:attribute name="styleType" type="ST_StyleType" use="optional" fixed="para style"/>
                                  <xs:attribute name="class" type="xs:string" use="optional" fixed="para"/>
                                </xs:complexType>
                              </xs:element>
                            </xs:sequence>
                            <xs:attribute name="duplicate" type="xs:string" fixed="true"/>
                            <xs:attribute name="class" type="xs:string" use="optional" fixed="colophon"/>
                          </xs:complexType>
                        </xs:element>
                      </xs:sequence>
                      <xs:attribute name="class" type="xs:string" use="optional" fixed="article"/>
                    </xs:extension>
                  </xs:complexContent>
                </xs:complexType>
              </xs:element>
            </xs:sequence>
            <xs:attribute name="class" type="xs:string" fixed="part"/>
          </xs:complexType>
        </xs:element>
      </xs:sequence>
      <xs:attribute name="class" type="xs:string" fixed="book"/>
    </xs:complexType>
  </xs:element>
</xs: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A237A0-06A3-4622-9369-FB688B7ABE85}">
  <ds:schemaRefs>
    <ds:schemaRef ds:uri="http://www.founder.com/2010/customXmlParts"/>
  </ds:schemaRefs>
</ds:datastoreItem>
</file>

<file path=customXml/itemProps2.xml><?xml version="1.0" encoding="utf-8"?>
<ds:datastoreItem xmlns:ds="http://schemas.openxmlformats.org/officeDocument/2006/customXml" ds:itemID="{E88FB620-DE48-43F6-8E2E-8A1F904A17E1}">
  <ds:schemaRefs/>
</ds:datastoreItem>
</file>

<file path=customXml/itemProps3.xml><?xml version="1.0" encoding="utf-8"?>
<ds:datastoreItem xmlns:ds="http://schemas.openxmlformats.org/officeDocument/2006/customXml" ds:itemID="{F70AEA23-85A5-4494-AE4F-73F8E6E22FE1}">
  <ds:schemaRefs>
    <ds:schemaRef ds:uri="http://www.w3.org/2001/XMLSchema"/>
  </ds:schemaRefs>
</ds:datastoreItem>
</file>

<file path=customXml/itemProps4.xml><?xml version="1.0" encoding="utf-8"?>
<ds:datastoreItem xmlns:ds="http://schemas.openxmlformats.org/officeDocument/2006/customXml" ds:itemID="{96EA2FEE-1C91-431F-922D-0CA1A26BE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733d1935-d00e-44e8-b895-6f67e1442abd</Template>
  <TotalTime>100</TotalTime>
  <Pages>4</Pages>
  <Words>407</Words>
  <Characters>2320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cherry</dc:creator>
  <cp:lastModifiedBy>yfkjzhb</cp:lastModifiedBy>
  <cp:revision>28</cp:revision>
  <cp:lastPrinted>2020-08-18T08:59:00Z</cp:lastPrinted>
  <dcterms:created xsi:type="dcterms:W3CDTF">2020-08-02T08:04:00Z</dcterms:created>
  <dcterms:modified xsi:type="dcterms:W3CDTF">2020-08-18T09:00:00Z</dcterms:modified>
</cp:coreProperties>
</file>